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E3" w:rsidRPr="00DB5478" w:rsidRDefault="002D1EE3" w:rsidP="009426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</w:t>
      </w:r>
      <w:r w:rsidRPr="00DB5478">
        <w:rPr>
          <w:sz w:val="28"/>
          <w:szCs w:val="28"/>
        </w:rPr>
        <w:t xml:space="preserve">ФЕДЕРАЦИЯ </w:t>
      </w:r>
    </w:p>
    <w:p w:rsidR="002D1EE3" w:rsidRPr="00DB5478" w:rsidRDefault="002D1EE3" w:rsidP="00942667">
      <w:pPr>
        <w:jc w:val="center"/>
        <w:rPr>
          <w:sz w:val="28"/>
          <w:szCs w:val="28"/>
        </w:rPr>
      </w:pPr>
      <w:r w:rsidRPr="00DB5478">
        <w:rPr>
          <w:sz w:val="28"/>
          <w:szCs w:val="28"/>
        </w:rPr>
        <w:t>ИРКУТСКАЯ ОБЛАСТЬ</w:t>
      </w:r>
    </w:p>
    <w:p w:rsidR="002D1EE3" w:rsidRPr="00DB5478" w:rsidRDefault="002D1EE3" w:rsidP="00942667">
      <w:pPr>
        <w:jc w:val="center"/>
        <w:rPr>
          <w:sz w:val="28"/>
          <w:szCs w:val="28"/>
        </w:rPr>
      </w:pPr>
      <w:r w:rsidRPr="00DB5478">
        <w:rPr>
          <w:sz w:val="28"/>
          <w:szCs w:val="28"/>
        </w:rPr>
        <w:t>МУНИЦИПАЛЬНОЕ ОБРАЗОВАНИЕ «КАЧУГСКИЙ РАЙОН»</w:t>
      </w:r>
    </w:p>
    <w:p w:rsidR="002D1EE3" w:rsidRPr="00DB5478" w:rsidRDefault="002D1EE3" w:rsidP="009426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DB5478">
        <w:rPr>
          <w:sz w:val="28"/>
          <w:szCs w:val="28"/>
        </w:rPr>
        <w:t>МУНИЦИПАЛЬНОГО РАЙОНА</w:t>
      </w:r>
    </w:p>
    <w:p w:rsidR="002D1EE3" w:rsidRPr="00DB5478" w:rsidRDefault="002D1EE3" w:rsidP="00942667">
      <w:pPr>
        <w:jc w:val="center"/>
        <w:rPr>
          <w:sz w:val="28"/>
          <w:szCs w:val="28"/>
        </w:rPr>
      </w:pPr>
    </w:p>
    <w:p w:rsidR="002D1EE3" w:rsidRPr="00DB5478" w:rsidRDefault="002D1EE3" w:rsidP="0094266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Pr="00DB5478">
        <w:rPr>
          <w:sz w:val="28"/>
          <w:szCs w:val="28"/>
        </w:rPr>
        <w:t>Е</w:t>
      </w:r>
    </w:p>
    <w:p w:rsidR="002D1EE3" w:rsidRDefault="002D1EE3" w:rsidP="00942667">
      <w:pPr>
        <w:rPr>
          <w:sz w:val="28"/>
          <w:szCs w:val="28"/>
        </w:rPr>
      </w:pPr>
    </w:p>
    <w:p w:rsidR="002D1EE3" w:rsidRPr="009E437B" w:rsidRDefault="002D1EE3" w:rsidP="00942667">
      <w:pPr>
        <w:jc w:val="center"/>
        <w:rPr>
          <w:sz w:val="28"/>
          <w:szCs w:val="28"/>
        </w:rPr>
      </w:pPr>
      <w:r w:rsidRPr="009E437B">
        <w:rPr>
          <w:color w:val="000000"/>
          <w:sz w:val="28"/>
          <w:szCs w:val="28"/>
        </w:rPr>
        <w:t xml:space="preserve">«Об утверждении </w:t>
      </w:r>
      <w:r>
        <w:rPr>
          <w:color w:val="000000"/>
          <w:sz w:val="28"/>
          <w:szCs w:val="28"/>
        </w:rPr>
        <w:t>комиссии по повышению уровня биологической защищенности сельскохозяйственных предприятий в сфере содержания и разведения свиней и крупного рогатого скота.</w:t>
      </w:r>
    </w:p>
    <w:p w:rsidR="002D1EE3" w:rsidRPr="00DB5478" w:rsidRDefault="002D1EE3" w:rsidP="00942667">
      <w:pPr>
        <w:jc w:val="both"/>
        <w:rPr>
          <w:sz w:val="28"/>
          <w:szCs w:val="28"/>
        </w:rPr>
      </w:pPr>
    </w:p>
    <w:p w:rsidR="002D1EE3" w:rsidRPr="00DB5478" w:rsidRDefault="002D1EE3" w:rsidP="009426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июня </w:t>
      </w:r>
      <w:smartTag w:uri="urn:schemas-microsoft-com:office:smarttags" w:element="metricconverter">
        <w:smartTagPr>
          <w:attr w:name="ProductID" w:val="2019 г"/>
        </w:smartTagPr>
        <w:r w:rsidRPr="00DB5478">
          <w:rPr>
            <w:sz w:val="28"/>
            <w:szCs w:val="28"/>
          </w:rPr>
          <w:t>201</w:t>
        </w:r>
        <w:r>
          <w:rPr>
            <w:sz w:val="28"/>
            <w:szCs w:val="28"/>
          </w:rPr>
          <w:t xml:space="preserve">9 </w:t>
        </w:r>
        <w:r w:rsidRPr="00DB5478">
          <w:rPr>
            <w:sz w:val="28"/>
            <w:szCs w:val="28"/>
          </w:rPr>
          <w:t>г</w:t>
        </w:r>
      </w:smartTag>
      <w:r>
        <w:rPr>
          <w:sz w:val="28"/>
          <w:szCs w:val="28"/>
        </w:rPr>
        <w:t xml:space="preserve">.                   </w:t>
      </w:r>
      <w:r w:rsidRPr="00DB5478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</w:t>
      </w:r>
      <w:r w:rsidRPr="00DB5478">
        <w:rPr>
          <w:sz w:val="28"/>
          <w:szCs w:val="28"/>
        </w:rPr>
        <w:t>р.п. Качуг</w:t>
      </w:r>
    </w:p>
    <w:p w:rsidR="002D1EE3" w:rsidRPr="00DB5478" w:rsidRDefault="002D1EE3" w:rsidP="00942667">
      <w:pPr>
        <w:jc w:val="both"/>
        <w:rPr>
          <w:sz w:val="28"/>
          <w:szCs w:val="28"/>
        </w:rPr>
      </w:pPr>
    </w:p>
    <w:p w:rsidR="002D1EE3" w:rsidRPr="009E437B" w:rsidRDefault="002D1EE3" w:rsidP="00F04B53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9E437B">
        <w:rPr>
          <w:color w:val="000000"/>
          <w:sz w:val="28"/>
          <w:szCs w:val="28"/>
        </w:rPr>
        <w:t xml:space="preserve">В целях </w:t>
      </w:r>
      <w:r>
        <w:rPr>
          <w:color w:val="000000"/>
          <w:sz w:val="28"/>
          <w:szCs w:val="28"/>
        </w:rPr>
        <w:t>сохранения благоприятной эпизоотической ситуации на территории</w:t>
      </w:r>
      <w:r w:rsidRPr="009E437B">
        <w:rPr>
          <w:color w:val="000000"/>
          <w:sz w:val="28"/>
          <w:szCs w:val="28"/>
        </w:rPr>
        <w:t xml:space="preserve"> муниципального образования</w:t>
      </w:r>
      <w:r>
        <w:rPr>
          <w:color w:val="000000"/>
          <w:sz w:val="28"/>
          <w:szCs w:val="28"/>
        </w:rPr>
        <w:t xml:space="preserve"> «Качугский район»,</w:t>
      </w:r>
      <w:r w:rsidRPr="009E437B">
        <w:rPr>
          <w:color w:val="000000"/>
          <w:sz w:val="28"/>
          <w:szCs w:val="28"/>
        </w:rPr>
        <w:t xml:space="preserve"> в соотве</w:t>
      </w:r>
      <w:r>
        <w:rPr>
          <w:color w:val="000000"/>
          <w:sz w:val="28"/>
          <w:szCs w:val="28"/>
        </w:rPr>
        <w:t xml:space="preserve">тствии с </w:t>
      </w:r>
      <w:r w:rsidRPr="006C10D5"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>ом</w:t>
      </w:r>
      <w:r w:rsidRPr="006C10D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РФ от 14 мая </w:t>
      </w:r>
      <w:smartTag w:uri="urn:schemas-microsoft-com:office:smarttags" w:element="metricconverter">
        <w:smartTagPr>
          <w:attr w:name="ProductID" w:val="1993 г"/>
        </w:smartTagPr>
        <w:r>
          <w:rPr>
            <w:color w:val="000000"/>
            <w:sz w:val="28"/>
            <w:szCs w:val="28"/>
          </w:rPr>
          <w:t>1993 г</w:t>
        </w:r>
      </w:smartTag>
      <w:r>
        <w:rPr>
          <w:color w:val="000000"/>
          <w:sz w:val="28"/>
          <w:szCs w:val="28"/>
        </w:rPr>
        <w:t xml:space="preserve">. № </w:t>
      </w:r>
      <w:r w:rsidRPr="006C10D5">
        <w:rPr>
          <w:color w:val="000000"/>
          <w:sz w:val="28"/>
          <w:szCs w:val="28"/>
        </w:rPr>
        <w:t>4979-I "О ветеринарии"</w:t>
      </w:r>
      <w:r>
        <w:rPr>
          <w:color w:val="000000"/>
          <w:sz w:val="28"/>
          <w:szCs w:val="28"/>
        </w:rPr>
        <w:t xml:space="preserve">, Федеральным законом от </w:t>
      </w:r>
      <w:r w:rsidRPr="009E437B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октября </w:t>
      </w:r>
      <w:r w:rsidRPr="009E437B">
        <w:rPr>
          <w:color w:val="000000"/>
          <w:sz w:val="28"/>
          <w:szCs w:val="28"/>
        </w:rPr>
        <w:t>2003</w:t>
      </w:r>
      <w:r>
        <w:rPr>
          <w:color w:val="000000"/>
          <w:sz w:val="28"/>
          <w:szCs w:val="28"/>
        </w:rPr>
        <w:t xml:space="preserve"> года</w:t>
      </w:r>
      <w:r w:rsidRPr="009E437B">
        <w:rPr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DB5478">
        <w:rPr>
          <w:sz w:val="28"/>
          <w:szCs w:val="28"/>
        </w:rPr>
        <w:t>руководствуясь статьями 33,</w:t>
      </w:r>
      <w:r>
        <w:rPr>
          <w:sz w:val="28"/>
          <w:szCs w:val="28"/>
        </w:rPr>
        <w:t xml:space="preserve"> </w:t>
      </w:r>
      <w:r w:rsidRPr="00DB5478">
        <w:rPr>
          <w:sz w:val="28"/>
          <w:szCs w:val="28"/>
        </w:rPr>
        <w:t>39,</w:t>
      </w:r>
      <w:r>
        <w:rPr>
          <w:sz w:val="28"/>
          <w:szCs w:val="28"/>
        </w:rPr>
        <w:t xml:space="preserve"> </w:t>
      </w:r>
      <w:r w:rsidRPr="00DB5478">
        <w:rPr>
          <w:sz w:val="28"/>
          <w:szCs w:val="28"/>
        </w:rPr>
        <w:t>48 Устава муниципального образования «Качугский район» администрация муниципального района</w:t>
      </w:r>
    </w:p>
    <w:p w:rsidR="002D1EE3" w:rsidRDefault="002D1EE3" w:rsidP="00942667">
      <w:pPr>
        <w:jc w:val="both"/>
        <w:rPr>
          <w:sz w:val="28"/>
          <w:szCs w:val="28"/>
        </w:rPr>
      </w:pPr>
    </w:p>
    <w:p w:rsidR="002D1EE3" w:rsidRPr="00DB5478" w:rsidRDefault="002D1EE3" w:rsidP="00F04B5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Pr="00DB5478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DB5478">
        <w:rPr>
          <w:sz w:val="28"/>
          <w:szCs w:val="28"/>
        </w:rPr>
        <w:t>:</w:t>
      </w:r>
    </w:p>
    <w:p w:rsidR="002D1EE3" w:rsidRPr="00DB5478" w:rsidRDefault="002D1EE3" w:rsidP="00F04B53">
      <w:pPr>
        <w:jc w:val="both"/>
        <w:rPr>
          <w:sz w:val="28"/>
          <w:szCs w:val="28"/>
        </w:rPr>
      </w:pPr>
    </w:p>
    <w:p w:rsidR="002D1EE3" w:rsidRDefault="002D1EE3" w:rsidP="00013C8D">
      <w:pPr>
        <w:pStyle w:val="ListParagraph"/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013C8D">
        <w:rPr>
          <w:color w:val="000000"/>
          <w:sz w:val="28"/>
          <w:szCs w:val="28"/>
        </w:rPr>
        <w:t>Создать комиссию по повышению уровня биологической защищенности сельскохозяйственных предприятий в сфере содержания и разведения свиней и крупного рогатого скота.</w:t>
      </w:r>
    </w:p>
    <w:p w:rsidR="002D1EE3" w:rsidRPr="00013C8D" w:rsidRDefault="002D1EE3" w:rsidP="00013C8D">
      <w:pPr>
        <w:pStyle w:val="ListParagraph"/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013C8D">
        <w:rPr>
          <w:color w:val="000000"/>
          <w:sz w:val="28"/>
          <w:szCs w:val="28"/>
        </w:rPr>
        <w:t>Утвердить состав комиссии по повышению уровня биологической защищенности сельскохозяйственных предприятий в сфере содержания и разведения свиней и крупного рогатого скота</w:t>
      </w:r>
      <w:r w:rsidRPr="00013C8D">
        <w:rPr>
          <w:sz w:val="28"/>
          <w:szCs w:val="28"/>
        </w:rPr>
        <w:t xml:space="preserve"> (</w:t>
      </w:r>
      <w:r w:rsidRPr="00013C8D">
        <w:rPr>
          <w:color w:val="000000"/>
          <w:sz w:val="28"/>
          <w:szCs w:val="28"/>
        </w:rPr>
        <w:t>приложение 1</w:t>
      </w:r>
      <w:r w:rsidRPr="00013C8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D1EE3" w:rsidRPr="00013C8D" w:rsidRDefault="002D1EE3" w:rsidP="00013C8D">
      <w:pPr>
        <w:pStyle w:val="ListParagraph"/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Утвердить</w:t>
      </w:r>
      <w:r w:rsidRPr="00013C8D">
        <w:rPr>
          <w:sz w:val="28"/>
          <w:szCs w:val="28"/>
        </w:rPr>
        <w:t xml:space="preserve"> план-график проведения обследований животноводческих предприятий </w:t>
      </w:r>
      <w:r w:rsidRPr="00013C8D">
        <w:rPr>
          <w:color w:val="000000"/>
          <w:sz w:val="28"/>
          <w:szCs w:val="28"/>
        </w:rPr>
        <w:t>(приложение 2)</w:t>
      </w:r>
      <w:r w:rsidRPr="00013C8D">
        <w:rPr>
          <w:sz w:val="28"/>
          <w:szCs w:val="28"/>
        </w:rPr>
        <w:t>.</w:t>
      </w:r>
    </w:p>
    <w:p w:rsidR="002D1EE3" w:rsidRPr="00013C8D" w:rsidRDefault="002D1EE3" w:rsidP="00013C8D">
      <w:pPr>
        <w:pStyle w:val="ListParagraph"/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013C8D">
        <w:rPr>
          <w:sz w:val="28"/>
          <w:szCs w:val="28"/>
        </w:rPr>
        <w:t>Настоящее постановление подлежит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:rsidR="002D1EE3" w:rsidRPr="00013C8D" w:rsidRDefault="002D1EE3" w:rsidP="00013C8D">
      <w:pPr>
        <w:pStyle w:val="ListParagraph"/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013C8D">
        <w:rPr>
          <w:sz w:val="28"/>
          <w:szCs w:val="28"/>
        </w:rPr>
        <w:t xml:space="preserve">Контроль за исполнением настоящего постановления возложить на первого заместителя мэра муниципального района Н.В. Макрышеву. </w:t>
      </w:r>
    </w:p>
    <w:p w:rsidR="002D1EE3" w:rsidRDefault="002D1EE3" w:rsidP="00F04B53">
      <w:pPr>
        <w:jc w:val="both"/>
        <w:rPr>
          <w:sz w:val="28"/>
          <w:szCs w:val="28"/>
        </w:rPr>
      </w:pPr>
    </w:p>
    <w:p w:rsidR="002D1EE3" w:rsidRPr="00F04B53" w:rsidRDefault="002D1EE3" w:rsidP="00F04B53">
      <w:pPr>
        <w:jc w:val="both"/>
        <w:rPr>
          <w:sz w:val="28"/>
          <w:szCs w:val="28"/>
        </w:rPr>
      </w:pPr>
    </w:p>
    <w:p w:rsidR="002D1EE3" w:rsidRPr="009E437B" w:rsidRDefault="002D1EE3" w:rsidP="00F04B53">
      <w:pPr>
        <w:jc w:val="both"/>
        <w:rPr>
          <w:sz w:val="28"/>
          <w:szCs w:val="28"/>
        </w:rPr>
      </w:pPr>
      <w:r w:rsidRPr="009E437B">
        <w:rPr>
          <w:sz w:val="28"/>
          <w:szCs w:val="28"/>
        </w:rPr>
        <w:t xml:space="preserve">Мэр муниципального района                              </w:t>
      </w:r>
      <w:r>
        <w:rPr>
          <w:sz w:val="28"/>
          <w:szCs w:val="28"/>
        </w:rPr>
        <w:t xml:space="preserve">                          Т.С. </w:t>
      </w:r>
      <w:r w:rsidRPr="009E437B">
        <w:rPr>
          <w:sz w:val="28"/>
          <w:szCs w:val="28"/>
        </w:rPr>
        <w:t>Кириллова</w:t>
      </w:r>
    </w:p>
    <w:p w:rsidR="002D1EE3" w:rsidRPr="00DB5478" w:rsidRDefault="002D1EE3" w:rsidP="00942667">
      <w:pPr>
        <w:jc w:val="both"/>
        <w:rPr>
          <w:sz w:val="28"/>
          <w:szCs w:val="28"/>
        </w:rPr>
      </w:pPr>
    </w:p>
    <w:p w:rsidR="002D1EE3" w:rsidRDefault="002D1EE3" w:rsidP="00942667">
      <w:pPr>
        <w:jc w:val="both"/>
        <w:rPr>
          <w:sz w:val="28"/>
          <w:szCs w:val="28"/>
        </w:rPr>
      </w:pPr>
    </w:p>
    <w:p w:rsidR="002D1EE3" w:rsidRDefault="002D1EE3" w:rsidP="00942667">
      <w:pPr>
        <w:jc w:val="both"/>
        <w:rPr>
          <w:sz w:val="28"/>
          <w:szCs w:val="28"/>
        </w:rPr>
      </w:pPr>
    </w:p>
    <w:p w:rsidR="002D1EE3" w:rsidRDefault="002D1EE3" w:rsidP="00942667">
      <w:pPr>
        <w:jc w:val="both"/>
        <w:rPr>
          <w:sz w:val="28"/>
          <w:szCs w:val="28"/>
        </w:rPr>
      </w:pPr>
    </w:p>
    <w:p w:rsidR="002D1EE3" w:rsidRDefault="002D1EE3" w:rsidP="00942667">
      <w:pPr>
        <w:jc w:val="both"/>
        <w:rPr>
          <w:sz w:val="28"/>
          <w:szCs w:val="28"/>
        </w:rPr>
      </w:pPr>
    </w:p>
    <w:p w:rsidR="002D1EE3" w:rsidRDefault="002D1EE3" w:rsidP="00942667">
      <w:pPr>
        <w:jc w:val="both"/>
        <w:rPr>
          <w:sz w:val="28"/>
          <w:szCs w:val="28"/>
        </w:rPr>
      </w:pPr>
      <w:r>
        <w:rPr>
          <w:sz w:val="28"/>
          <w:szCs w:val="28"/>
        </w:rPr>
        <w:t>№ 87</w:t>
      </w:r>
    </w:p>
    <w:p w:rsidR="002D1EE3" w:rsidRDefault="002D1EE3" w:rsidP="004724D1">
      <w:pPr>
        <w:rPr>
          <w:sz w:val="28"/>
          <w:szCs w:val="28"/>
        </w:rPr>
        <w:sectPr w:rsidR="002D1EE3" w:rsidSect="00F04B5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548"/>
        <w:tblW w:w="0" w:type="auto"/>
        <w:tblLook w:val="00A0"/>
      </w:tblPr>
      <w:tblGrid>
        <w:gridCol w:w="4785"/>
        <w:gridCol w:w="4785"/>
      </w:tblGrid>
      <w:tr w:rsidR="002D1EE3" w:rsidTr="009D1EE0">
        <w:tc>
          <w:tcPr>
            <w:tcW w:w="4785" w:type="dxa"/>
          </w:tcPr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2D1EE3" w:rsidRPr="009D1EE0" w:rsidRDefault="002D1EE3" w:rsidP="00FE07F3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УТВЕРЖДЕН</w:t>
            </w:r>
          </w:p>
          <w:p w:rsidR="002D1EE3" w:rsidRPr="009D1EE0" w:rsidRDefault="002D1EE3" w:rsidP="00FE07F3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постановлением администрации </w:t>
            </w:r>
          </w:p>
          <w:p w:rsidR="002D1EE3" w:rsidRPr="009D1EE0" w:rsidRDefault="002D1EE3" w:rsidP="00FE07F3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муниципального района </w:t>
            </w:r>
          </w:p>
          <w:p w:rsidR="002D1EE3" w:rsidRPr="009D1EE0" w:rsidRDefault="002D1EE3" w:rsidP="00FE07F3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«Качугский район»</w:t>
            </w:r>
            <w:r w:rsidRPr="009D1EE0">
              <w:rPr>
                <w:sz w:val="28"/>
                <w:szCs w:val="28"/>
              </w:rPr>
              <w:tab/>
            </w:r>
          </w:p>
          <w:p w:rsidR="002D1EE3" w:rsidRPr="009D1EE0" w:rsidRDefault="002D1EE3" w:rsidP="00FE07F3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10 июня</w:t>
            </w:r>
            <w:r w:rsidRPr="009D1EE0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D1EE0">
                <w:rPr>
                  <w:sz w:val="28"/>
                  <w:szCs w:val="28"/>
                </w:rPr>
                <w:t>2019 г</w:t>
              </w:r>
            </w:smartTag>
            <w:r w:rsidRPr="009D1EE0">
              <w:rPr>
                <w:sz w:val="28"/>
                <w:szCs w:val="28"/>
              </w:rPr>
              <w:t xml:space="preserve">. № </w:t>
            </w:r>
            <w:r>
              <w:rPr>
                <w:sz w:val="28"/>
                <w:szCs w:val="28"/>
              </w:rPr>
              <w:t>87</w:t>
            </w:r>
          </w:p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2D1EE3" w:rsidRDefault="002D1EE3" w:rsidP="00B8611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2D1EE3" w:rsidRDefault="002D1EE3" w:rsidP="00A50BE7">
      <w:pPr>
        <w:jc w:val="center"/>
        <w:rPr>
          <w:sz w:val="28"/>
          <w:szCs w:val="28"/>
        </w:rPr>
      </w:pPr>
    </w:p>
    <w:p w:rsidR="002D1EE3" w:rsidRPr="00863EA1" w:rsidRDefault="002D1EE3" w:rsidP="00A50BE7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63EA1">
        <w:rPr>
          <w:sz w:val="28"/>
          <w:szCs w:val="28"/>
        </w:rPr>
        <w:t>Состав</w:t>
      </w:r>
    </w:p>
    <w:p w:rsidR="002D1EE3" w:rsidRDefault="002D1EE3" w:rsidP="004724D1">
      <w:pPr>
        <w:tabs>
          <w:tab w:val="left" w:pos="6237"/>
        </w:tabs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63EA1">
        <w:rPr>
          <w:sz w:val="28"/>
          <w:szCs w:val="28"/>
        </w:rPr>
        <w:t xml:space="preserve">комиссии </w:t>
      </w:r>
      <w:r>
        <w:rPr>
          <w:color w:val="000000"/>
          <w:sz w:val="28"/>
          <w:szCs w:val="28"/>
        </w:rPr>
        <w:t>по повышению уровня биологической защищенности сельскохозяйственных предприятий в сфере содержания и разведения свиней и крупного рогатого скота</w:t>
      </w:r>
      <w:r>
        <w:rPr>
          <w:sz w:val="28"/>
          <w:szCs w:val="28"/>
        </w:rPr>
        <w:t xml:space="preserve"> </w:t>
      </w:r>
      <w:r w:rsidRPr="00863EA1">
        <w:rPr>
          <w:sz w:val="28"/>
          <w:szCs w:val="28"/>
        </w:rPr>
        <w:t>на территории МО «Качугский район»</w:t>
      </w:r>
    </w:p>
    <w:p w:rsidR="002D1EE3" w:rsidRPr="00863EA1" w:rsidRDefault="002D1EE3" w:rsidP="00A50BE7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5"/>
      </w:tblGrid>
      <w:tr w:rsidR="002D1EE3" w:rsidTr="009D1EE0">
        <w:tc>
          <w:tcPr>
            <w:tcW w:w="4785" w:type="dxa"/>
          </w:tcPr>
          <w:p w:rsidR="002D1EE3" w:rsidRPr="009D1EE0" w:rsidRDefault="002D1EE3" w:rsidP="009D1E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Председатель комиссии:</w:t>
            </w:r>
          </w:p>
          <w:p w:rsidR="002D1EE3" w:rsidRPr="009D1EE0" w:rsidRDefault="002D1EE3" w:rsidP="00682CE4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</w:p>
        </w:tc>
      </w:tr>
      <w:tr w:rsidR="002D1EE3" w:rsidTr="009D1EE0">
        <w:tc>
          <w:tcPr>
            <w:tcW w:w="4785" w:type="dxa"/>
          </w:tcPr>
          <w:p w:rsidR="002D1EE3" w:rsidRPr="009D1EE0" w:rsidRDefault="002D1EE3" w:rsidP="00863EA1">
            <w:pPr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Первый заместитель мэра муниципального района</w:t>
            </w:r>
          </w:p>
        </w:tc>
        <w:tc>
          <w:tcPr>
            <w:tcW w:w="4785" w:type="dxa"/>
          </w:tcPr>
          <w:p w:rsidR="002D1EE3" w:rsidRPr="009D1EE0" w:rsidRDefault="002D1EE3" w:rsidP="009D1EE0">
            <w:pPr>
              <w:jc w:val="right"/>
              <w:rPr>
                <w:sz w:val="28"/>
                <w:szCs w:val="28"/>
              </w:rPr>
            </w:pPr>
          </w:p>
          <w:p w:rsidR="002D1EE3" w:rsidRPr="009D1EE0" w:rsidRDefault="002D1EE3" w:rsidP="009D1EE0">
            <w:pPr>
              <w:tabs>
                <w:tab w:val="left" w:pos="1410"/>
              </w:tabs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   Макрышева Н.В.</w:t>
            </w:r>
          </w:p>
        </w:tc>
      </w:tr>
      <w:tr w:rsidR="002D1EE3" w:rsidTr="009D1EE0">
        <w:tc>
          <w:tcPr>
            <w:tcW w:w="4785" w:type="dxa"/>
          </w:tcPr>
          <w:p w:rsidR="002D1EE3" w:rsidRPr="009D1EE0" w:rsidRDefault="002D1EE3" w:rsidP="00863EA1">
            <w:pPr>
              <w:rPr>
                <w:sz w:val="28"/>
                <w:szCs w:val="28"/>
              </w:rPr>
            </w:pPr>
          </w:p>
          <w:p w:rsidR="002D1EE3" w:rsidRPr="009D1EE0" w:rsidRDefault="002D1EE3" w:rsidP="009D1E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4785" w:type="dxa"/>
          </w:tcPr>
          <w:p w:rsidR="002D1EE3" w:rsidRPr="009D1EE0" w:rsidRDefault="002D1EE3" w:rsidP="009D1EE0">
            <w:pPr>
              <w:jc w:val="right"/>
              <w:rPr>
                <w:sz w:val="28"/>
                <w:szCs w:val="28"/>
              </w:rPr>
            </w:pPr>
          </w:p>
        </w:tc>
      </w:tr>
      <w:tr w:rsidR="002D1EE3" w:rsidTr="009D1EE0">
        <w:tc>
          <w:tcPr>
            <w:tcW w:w="4785" w:type="dxa"/>
          </w:tcPr>
          <w:p w:rsidR="002D1EE3" w:rsidRPr="009D1EE0" w:rsidRDefault="002D1EE3" w:rsidP="009D1E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1EE3" w:rsidRPr="009D1EE0" w:rsidRDefault="002D1EE3" w:rsidP="009D1E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Начальник ОГБУ «Качугская СББЖ»</w:t>
            </w:r>
          </w:p>
          <w:p w:rsidR="002D1EE3" w:rsidRPr="009D1EE0" w:rsidRDefault="002D1EE3" w:rsidP="009D1E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2D1EE3" w:rsidRPr="009D1EE0" w:rsidRDefault="002D1EE3" w:rsidP="009D1EE0">
            <w:pPr>
              <w:tabs>
                <w:tab w:val="left" w:pos="1427"/>
              </w:tabs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                  </w:t>
            </w:r>
          </w:p>
          <w:p w:rsidR="002D1EE3" w:rsidRPr="009D1EE0" w:rsidRDefault="002D1EE3" w:rsidP="009D1EE0">
            <w:pPr>
              <w:tabs>
                <w:tab w:val="left" w:pos="1427"/>
              </w:tabs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  Липатова А.А.</w:t>
            </w:r>
          </w:p>
        </w:tc>
      </w:tr>
      <w:tr w:rsidR="002D1EE3" w:rsidTr="009D1EE0">
        <w:tc>
          <w:tcPr>
            <w:tcW w:w="4785" w:type="dxa"/>
          </w:tcPr>
          <w:p w:rsidR="002D1EE3" w:rsidRPr="009D1EE0" w:rsidRDefault="002D1EE3" w:rsidP="009D1E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1EE3" w:rsidRPr="009D1EE0" w:rsidRDefault="002D1EE3" w:rsidP="009D1E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Начальник отдела по охране природы, экологии и сельскому хозяйству</w:t>
            </w:r>
          </w:p>
          <w:p w:rsidR="002D1EE3" w:rsidRPr="009D1EE0" w:rsidRDefault="002D1EE3" w:rsidP="009D1E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2D1EE3" w:rsidRPr="009D1EE0" w:rsidRDefault="002D1EE3" w:rsidP="009D1EE0">
            <w:pPr>
              <w:jc w:val="right"/>
              <w:rPr>
                <w:sz w:val="28"/>
                <w:szCs w:val="28"/>
              </w:rPr>
            </w:pPr>
          </w:p>
          <w:p w:rsidR="002D1EE3" w:rsidRPr="009D1EE0" w:rsidRDefault="002D1EE3" w:rsidP="009D1EE0">
            <w:pPr>
              <w:jc w:val="right"/>
              <w:rPr>
                <w:sz w:val="28"/>
                <w:szCs w:val="28"/>
              </w:rPr>
            </w:pPr>
          </w:p>
          <w:p w:rsidR="002D1EE3" w:rsidRPr="009D1EE0" w:rsidRDefault="002D1EE3" w:rsidP="009D1EE0">
            <w:pPr>
              <w:tabs>
                <w:tab w:val="left" w:pos="1427"/>
              </w:tabs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                </w:t>
            </w:r>
          </w:p>
          <w:p w:rsidR="002D1EE3" w:rsidRPr="009D1EE0" w:rsidRDefault="002D1EE3" w:rsidP="009D1EE0">
            <w:pPr>
              <w:tabs>
                <w:tab w:val="left" w:pos="1427"/>
              </w:tabs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    Романов В.Г.</w:t>
            </w:r>
          </w:p>
        </w:tc>
      </w:tr>
      <w:tr w:rsidR="002D1EE3" w:rsidTr="009D1EE0">
        <w:tc>
          <w:tcPr>
            <w:tcW w:w="4785" w:type="dxa"/>
          </w:tcPr>
          <w:p w:rsidR="002D1EE3" w:rsidRPr="009D1EE0" w:rsidRDefault="002D1EE3" w:rsidP="009D1EE0">
            <w:pPr>
              <w:jc w:val="both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Главный специалист финансов и бухгалтерского учёта отдела по охране природы, экологии и сельскому хозяйству</w:t>
            </w:r>
          </w:p>
          <w:p w:rsidR="002D1EE3" w:rsidRPr="009D1EE0" w:rsidRDefault="002D1EE3" w:rsidP="009D1E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2D1EE3" w:rsidRPr="009D1EE0" w:rsidRDefault="002D1EE3" w:rsidP="009D1EE0">
            <w:pPr>
              <w:jc w:val="right"/>
              <w:rPr>
                <w:sz w:val="28"/>
                <w:szCs w:val="28"/>
              </w:rPr>
            </w:pPr>
          </w:p>
          <w:p w:rsidR="002D1EE3" w:rsidRPr="009D1EE0" w:rsidRDefault="002D1EE3" w:rsidP="009D1EE0">
            <w:pPr>
              <w:jc w:val="right"/>
              <w:rPr>
                <w:sz w:val="28"/>
                <w:szCs w:val="28"/>
              </w:rPr>
            </w:pPr>
          </w:p>
          <w:p w:rsidR="002D1EE3" w:rsidRPr="009D1EE0" w:rsidRDefault="002D1EE3" w:rsidP="009D1EE0">
            <w:pPr>
              <w:jc w:val="right"/>
              <w:rPr>
                <w:sz w:val="28"/>
                <w:szCs w:val="28"/>
              </w:rPr>
            </w:pPr>
          </w:p>
          <w:p w:rsidR="002D1EE3" w:rsidRPr="009D1EE0" w:rsidRDefault="002D1EE3" w:rsidP="009D1EE0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Винокурова Л.В.</w:t>
            </w:r>
          </w:p>
        </w:tc>
      </w:tr>
      <w:tr w:rsidR="002D1EE3" w:rsidTr="009D1EE0">
        <w:tc>
          <w:tcPr>
            <w:tcW w:w="4785" w:type="dxa"/>
          </w:tcPr>
          <w:p w:rsidR="002D1EE3" w:rsidRPr="009D1EE0" w:rsidRDefault="002D1EE3" w:rsidP="009D1E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Начальник противоэпизоотического отряда ОГБУ «Качугская СББЖ»</w:t>
            </w:r>
          </w:p>
        </w:tc>
        <w:tc>
          <w:tcPr>
            <w:tcW w:w="4785" w:type="dxa"/>
          </w:tcPr>
          <w:p w:rsidR="002D1EE3" w:rsidRPr="009D1EE0" w:rsidRDefault="002D1EE3" w:rsidP="009D1EE0">
            <w:pPr>
              <w:tabs>
                <w:tab w:val="left" w:pos="1427"/>
              </w:tabs>
              <w:jc w:val="right"/>
              <w:rPr>
                <w:sz w:val="28"/>
                <w:szCs w:val="28"/>
              </w:rPr>
            </w:pPr>
          </w:p>
          <w:p w:rsidR="002D1EE3" w:rsidRPr="009D1EE0" w:rsidRDefault="002D1EE3" w:rsidP="009D1EE0">
            <w:pPr>
              <w:tabs>
                <w:tab w:val="left" w:pos="1427"/>
              </w:tabs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Хартиков Б.А.</w:t>
            </w:r>
          </w:p>
        </w:tc>
      </w:tr>
    </w:tbl>
    <w:p w:rsidR="002D1EE3" w:rsidRDefault="002D1EE3" w:rsidP="00863EA1">
      <w:pPr>
        <w:jc w:val="center"/>
        <w:rPr>
          <w:sz w:val="28"/>
          <w:szCs w:val="28"/>
        </w:rPr>
      </w:pPr>
    </w:p>
    <w:p w:rsidR="002D1EE3" w:rsidRDefault="002D1EE3" w:rsidP="00863EA1">
      <w:pPr>
        <w:jc w:val="center"/>
        <w:rPr>
          <w:sz w:val="28"/>
          <w:szCs w:val="28"/>
        </w:rPr>
      </w:pPr>
    </w:p>
    <w:p w:rsidR="002D1EE3" w:rsidRDefault="002D1EE3" w:rsidP="00863EA1">
      <w:pPr>
        <w:jc w:val="center"/>
        <w:rPr>
          <w:sz w:val="28"/>
          <w:szCs w:val="28"/>
        </w:rPr>
      </w:pPr>
    </w:p>
    <w:p w:rsidR="002D1EE3" w:rsidRDefault="002D1EE3" w:rsidP="00863EA1">
      <w:pPr>
        <w:jc w:val="center"/>
        <w:rPr>
          <w:sz w:val="28"/>
          <w:szCs w:val="28"/>
        </w:rPr>
      </w:pPr>
    </w:p>
    <w:p w:rsidR="002D1EE3" w:rsidRDefault="002D1EE3" w:rsidP="00863EA1">
      <w:pPr>
        <w:jc w:val="center"/>
        <w:rPr>
          <w:sz w:val="28"/>
          <w:szCs w:val="28"/>
        </w:rPr>
      </w:pPr>
    </w:p>
    <w:p w:rsidR="002D1EE3" w:rsidRDefault="002D1EE3" w:rsidP="00863EA1">
      <w:pPr>
        <w:jc w:val="center"/>
        <w:rPr>
          <w:sz w:val="28"/>
          <w:szCs w:val="28"/>
        </w:rPr>
      </w:pPr>
    </w:p>
    <w:p w:rsidR="002D1EE3" w:rsidRDefault="002D1EE3" w:rsidP="00863EA1">
      <w:pPr>
        <w:jc w:val="center"/>
        <w:rPr>
          <w:sz w:val="28"/>
          <w:szCs w:val="28"/>
        </w:rPr>
      </w:pPr>
    </w:p>
    <w:p w:rsidR="002D1EE3" w:rsidRDefault="002D1EE3" w:rsidP="00863EA1">
      <w:pPr>
        <w:jc w:val="center"/>
        <w:rPr>
          <w:sz w:val="28"/>
          <w:szCs w:val="28"/>
        </w:rPr>
      </w:pPr>
    </w:p>
    <w:p w:rsidR="002D1EE3" w:rsidRDefault="002D1EE3" w:rsidP="00863EA1">
      <w:pPr>
        <w:jc w:val="center"/>
        <w:rPr>
          <w:sz w:val="28"/>
          <w:szCs w:val="28"/>
        </w:rPr>
      </w:pPr>
    </w:p>
    <w:p w:rsidR="002D1EE3" w:rsidRDefault="002D1EE3" w:rsidP="00863EA1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623"/>
        <w:tblW w:w="0" w:type="auto"/>
        <w:tblLook w:val="00A0"/>
      </w:tblPr>
      <w:tblGrid>
        <w:gridCol w:w="4785"/>
        <w:gridCol w:w="4785"/>
      </w:tblGrid>
      <w:tr w:rsidR="002D1EE3" w:rsidTr="009D1EE0">
        <w:tc>
          <w:tcPr>
            <w:tcW w:w="4785" w:type="dxa"/>
          </w:tcPr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2D1EE3" w:rsidRPr="009D1EE0" w:rsidRDefault="002D1EE3" w:rsidP="00FE07F3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УТВЕРЖДЕН</w:t>
            </w:r>
          </w:p>
          <w:p w:rsidR="002D1EE3" w:rsidRPr="009D1EE0" w:rsidRDefault="002D1EE3" w:rsidP="00FE07F3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постановлением администрации </w:t>
            </w:r>
          </w:p>
          <w:p w:rsidR="002D1EE3" w:rsidRPr="009D1EE0" w:rsidRDefault="002D1EE3" w:rsidP="00FE07F3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муниципального района </w:t>
            </w:r>
          </w:p>
          <w:p w:rsidR="002D1EE3" w:rsidRPr="009D1EE0" w:rsidRDefault="002D1EE3" w:rsidP="00FE07F3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«Качугский район»</w:t>
            </w:r>
            <w:r w:rsidRPr="009D1EE0">
              <w:rPr>
                <w:sz w:val="28"/>
                <w:szCs w:val="28"/>
              </w:rPr>
              <w:tab/>
            </w:r>
          </w:p>
          <w:p w:rsidR="002D1EE3" w:rsidRPr="009D1EE0" w:rsidRDefault="002D1EE3" w:rsidP="00FE07F3">
            <w:pPr>
              <w:jc w:val="right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10 июня</w:t>
            </w:r>
            <w:r w:rsidRPr="009D1EE0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D1EE0">
                <w:rPr>
                  <w:sz w:val="28"/>
                  <w:szCs w:val="28"/>
                </w:rPr>
                <w:t>2019 г</w:t>
              </w:r>
            </w:smartTag>
            <w:r w:rsidRPr="009D1EE0">
              <w:rPr>
                <w:sz w:val="28"/>
                <w:szCs w:val="28"/>
              </w:rPr>
              <w:t xml:space="preserve">. № </w:t>
            </w:r>
            <w:r>
              <w:rPr>
                <w:sz w:val="28"/>
                <w:szCs w:val="28"/>
              </w:rPr>
              <w:t>87</w:t>
            </w:r>
          </w:p>
        </w:tc>
      </w:tr>
    </w:tbl>
    <w:p w:rsidR="002D1EE3" w:rsidRDefault="002D1EE3" w:rsidP="00B8611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D1EE3" w:rsidRDefault="002D1EE3" w:rsidP="00863EA1">
      <w:pPr>
        <w:jc w:val="center"/>
        <w:rPr>
          <w:sz w:val="28"/>
          <w:szCs w:val="28"/>
        </w:rPr>
      </w:pPr>
    </w:p>
    <w:p w:rsidR="002D1EE3" w:rsidRDefault="002D1EE3" w:rsidP="000550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План-график проведения обследований </w:t>
      </w:r>
    </w:p>
    <w:p w:rsidR="002D1EE3" w:rsidRDefault="002D1EE3" w:rsidP="00055051">
      <w:pPr>
        <w:jc w:val="center"/>
        <w:rPr>
          <w:sz w:val="28"/>
          <w:szCs w:val="28"/>
        </w:rPr>
      </w:pPr>
      <w:r>
        <w:rPr>
          <w:sz w:val="28"/>
          <w:szCs w:val="28"/>
        </w:rPr>
        <w:t>животноводческих предприятий Качугского района</w:t>
      </w:r>
    </w:p>
    <w:p w:rsidR="002D1EE3" w:rsidRDefault="002D1EE3" w:rsidP="0005505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5"/>
        <w:gridCol w:w="2932"/>
        <w:gridCol w:w="2267"/>
        <w:gridCol w:w="2266"/>
      </w:tblGrid>
      <w:tr w:rsidR="002D1EE3" w:rsidTr="009D1EE0">
        <w:tc>
          <w:tcPr>
            <w:tcW w:w="2105" w:type="dxa"/>
          </w:tcPr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Дата выезда</w:t>
            </w:r>
          </w:p>
        </w:tc>
        <w:tc>
          <w:tcPr>
            <w:tcW w:w="2932" w:type="dxa"/>
          </w:tcPr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Сельскохозяйственное предприятие</w:t>
            </w:r>
          </w:p>
        </w:tc>
        <w:tc>
          <w:tcPr>
            <w:tcW w:w="2267" w:type="dxa"/>
          </w:tcPr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Состав группы</w:t>
            </w:r>
          </w:p>
        </w:tc>
        <w:tc>
          <w:tcPr>
            <w:tcW w:w="2266" w:type="dxa"/>
          </w:tcPr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Используемый автотранспорт</w:t>
            </w:r>
          </w:p>
        </w:tc>
      </w:tr>
      <w:tr w:rsidR="002D1EE3" w:rsidTr="009D1EE0">
        <w:tc>
          <w:tcPr>
            <w:tcW w:w="2105" w:type="dxa"/>
          </w:tcPr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13.06.2019 г</w:t>
            </w:r>
          </w:p>
        </w:tc>
        <w:tc>
          <w:tcPr>
            <w:tcW w:w="2932" w:type="dxa"/>
          </w:tcPr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ООО «Краснояр»,</w:t>
            </w:r>
          </w:p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КФХ Кравцова В.Н.,</w:t>
            </w:r>
          </w:p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КФХ Савинова В.В.</w:t>
            </w:r>
          </w:p>
        </w:tc>
        <w:tc>
          <w:tcPr>
            <w:tcW w:w="2267" w:type="dxa"/>
          </w:tcPr>
          <w:p w:rsidR="002D1EE3" w:rsidRPr="009D1EE0" w:rsidRDefault="002D1EE3" w:rsidP="009D1EE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Представитель ОГБУ «Качугская СББЖ», представитель  отдела по охране природы, экологии и сельскому хозяйству</w:t>
            </w:r>
          </w:p>
        </w:tc>
        <w:tc>
          <w:tcPr>
            <w:tcW w:w="2266" w:type="dxa"/>
          </w:tcPr>
          <w:p w:rsidR="002D1EE3" w:rsidRPr="009D1EE0" w:rsidRDefault="002D1EE3" w:rsidP="009D1EE0">
            <w:pPr>
              <w:jc w:val="center"/>
              <w:rPr>
                <w:sz w:val="28"/>
                <w:szCs w:val="28"/>
              </w:rPr>
            </w:pPr>
            <w:r w:rsidRPr="009D1EE0">
              <w:rPr>
                <w:sz w:val="28"/>
                <w:szCs w:val="28"/>
              </w:rPr>
              <w:t>ОГБУ «Качугская СББЖ»</w:t>
            </w:r>
          </w:p>
        </w:tc>
      </w:tr>
    </w:tbl>
    <w:p w:rsidR="002D1EE3" w:rsidRPr="00863EA1" w:rsidRDefault="002D1EE3" w:rsidP="00055051">
      <w:pPr>
        <w:jc w:val="center"/>
        <w:rPr>
          <w:sz w:val="28"/>
          <w:szCs w:val="28"/>
        </w:rPr>
      </w:pPr>
    </w:p>
    <w:sectPr w:rsidR="002D1EE3" w:rsidRPr="00863EA1" w:rsidSect="00596A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55633"/>
    <w:multiLevelType w:val="hybridMultilevel"/>
    <w:tmpl w:val="5E9E6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504DA1"/>
    <w:multiLevelType w:val="hybridMultilevel"/>
    <w:tmpl w:val="BF9A16C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633"/>
    <w:rsid w:val="00000232"/>
    <w:rsid w:val="00002596"/>
    <w:rsid w:val="000027FC"/>
    <w:rsid w:val="00003A64"/>
    <w:rsid w:val="00003E98"/>
    <w:rsid w:val="00004732"/>
    <w:rsid w:val="00004E16"/>
    <w:rsid w:val="000052DB"/>
    <w:rsid w:val="00006DC4"/>
    <w:rsid w:val="00006E52"/>
    <w:rsid w:val="00006F67"/>
    <w:rsid w:val="00007A82"/>
    <w:rsid w:val="00007DA3"/>
    <w:rsid w:val="000107D3"/>
    <w:rsid w:val="00010840"/>
    <w:rsid w:val="000116C5"/>
    <w:rsid w:val="000121AC"/>
    <w:rsid w:val="00013B77"/>
    <w:rsid w:val="00013C8D"/>
    <w:rsid w:val="000140A2"/>
    <w:rsid w:val="00016477"/>
    <w:rsid w:val="00017192"/>
    <w:rsid w:val="00017D0E"/>
    <w:rsid w:val="00017F81"/>
    <w:rsid w:val="00020654"/>
    <w:rsid w:val="00020CC1"/>
    <w:rsid w:val="00020D4E"/>
    <w:rsid w:val="00021552"/>
    <w:rsid w:val="00022974"/>
    <w:rsid w:val="0002348A"/>
    <w:rsid w:val="00024957"/>
    <w:rsid w:val="00024ADF"/>
    <w:rsid w:val="00024DC6"/>
    <w:rsid w:val="00024F18"/>
    <w:rsid w:val="00025994"/>
    <w:rsid w:val="00026603"/>
    <w:rsid w:val="00026AD7"/>
    <w:rsid w:val="00030C88"/>
    <w:rsid w:val="00031022"/>
    <w:rsid w:val="00033596"/>
    <w:rsid w:val="00033F68"/>
    <w:rsid w:val="000341C8"/>
    <w:rsid w:val="00034918"/>
    <w:rsid w:val="00034C95"/>
    <w:rsid w:val="00036BFC"/>
    <w:rsid w:val="00037DB4"/>
    <w:rsid w:val="00037E2A"/>
    <w:rsid w:val="00040519"/>
    <w:rsid w:val="00040531"/>
    <w:rsid w:val="000429A1"/>
    <w:rsid w:val="00042B4F"/>
    <w:rsid w:val="00042CEB"/>
    <w:rsid w:val="00042EE8"/>
    <w:rsid w:val="0004382E"/>
    <w:rsid w:val="000443E5"/>
    <w:rsid w:val="00044F75"/>
    <w:rsid w:val="00045863"/>
    <w:rsid w:val="00046088"/>
    <w:rsid w:val="000465BC"/>
    <w:rsid w:val="00046AB4"/>
    <w:rsid w:val="00047EC1"/>
    <w:rsid w:val="0005058A"/>
    <w:rsid w:val="00050635"/>
    <w:rsid w:val="00051617"/>
    <w:rsid w:val="000520EA"/>
    <w:rsid w:val="00052872"/>
    <w:rsid w:val="000533FA"/>
    <w:rsid w:val="000543F5"/>
    <w:rsid w:val="00054A36"/>
    <w:rsid w:val="00054CA3"/>
    <w:rsid w:val="00055051"/>
    <w:rsid w:val="000555D6"/>
    <w:rsid w:val="0005584B"/>
    <w:rsid w:val="00055881"/>
    <w:rsid w:val="00055FC2"/>
    <w:rsid w:val="0005747B"/>
    <w:rsid w:val="00057A4C"/>
    <w:rsid w:val="0006017D"/>
    <w:rsid w:val="00060716"/>
    <w:rsid w:val="00060C4D"/>
    <w:rsid w:val="00060E45"/>
    <w:rsid w:val="00064270"/>
    <w:rsid w:val="00064E61"/>
    <w:rsid w:val="00064ED7"/>
    <w:rsid w:val="000656D4"/>
    <w:rsid w:val="00066C1A"/>
    <w:rsid w:val="00067317"/>
    <w:rsid w:val="00067F72"/>
    <w:rsid w:val="00070D6F"/>
    <w:rsid w:val="00071D4C"/>
    <w:rsid w:val="00072D2E"/>
    <w:rsid w:val="00073693"/>
    <w:rsid w:val="00074246"/>
    <w:rsid w:val="00074518"/>
    <w:rsid w:val="0007566F"/>
    <w:rsid w:val="00075A00"/>
    <w:rsid w:val="00075BA0"/>
    <w:rsid w:val="00077EBF"/>
    <w:rsid w:val="0008270F"/>
    <w:rsid w:val="00083083"/>
    <w:rsid w:val="00085BD2"/>
    <w:rsid w:val="000867AE"/>
    <w:rsid w:val="00087533"/>
    <w:rsid w:val="00087C1B"/>
    <w:rsid w:val="000900ED"/>
    <w:rsid w:val="00090950"/>
    <w:rsid w:val="0009162C"/>
    <w:rsid w:val="00091709"/>
    <w:rsid w:val="0009185D"/>
    <w:rsid w:val="00091EE6"/>
    <w:rsid w:val="00092246"/>
    <w:rsid w:val="00093D3F"/>
    <w:rsid w:val="00093D41"/>
    <w:rsid w:val="00096195"/>
    <w:rsid w:val="000966C3"/>
    <w:rsid w:val="00096AE0"/>
    <w:rsid w:val="00097D39"/>
    <w:rsid w:val="000A029B"/>
    <w:rsid w:val="000A07E6"/>
    <w:rsid w:val="000A1324"/>
    <w:rsid w:val="000A2584"/>
    <w:rsid w:val="000A2D7F"/>
    <w:rsid w:val="000A4079"/>
    <w:rsid w:val="000A411D"/>
    <w:rsid w:val="000A5435"/>
    <w:rsid w:val="000A63B5"/>
    <w:rsid w:val="000A6E6F"/>
    <w:rsid w:val="000A785B"/>
    <w:rsid w:val="000A7A3A"/>
    <w:rsid w:val="000A7CB9"/>
    <w:rsid w:val="000A7DE8"/>
    <w:rsid w:val="000B00F4"/>
    <w:rsid w:val="000B049A"/>
    <w:rsid w:val="000B09E2"/>
    <w:rsid w:val="000B121E"/>
    <w:rsid w:val="000B179D"/>
    <w:rsid w:val="000B18EE"/>
    <w:rsid w:val="000B1B74"/>
    <w:rsid w:val="000B262C"/>
    <w:rsid w:val="000B5FC0"/>
    <w:rsid w:val="000B706B"/>
    <w:rsid w:val="000B7223"/>
    <w:rsid w:val="000C016D"/>
    <w:rsid w:val="000C3177"/>
    <w:rsid w:val="000C3E7D"/>
    <w:rsid w:val="000C4A43"/>
    <w:rsid w:val="000C52CA"/>
    <w:rsid w:val="000C54B9"/>
    <w:rsid w:val="000C609D"/>
    <w:rsid w:val="000C60D0"/>
    <w:rsid w:val="000C6E8D"/>
    <w:rsid w:val="000C795F"/>
    <w:rsid w:val="000D0544"/>
    <w:rsid w:val="000D0D24"/>
    <w:rsid w:val="000D0FB0"/>
    <w:rsid w:val="000D1FB0"/>
    <w:rsid w:val="000D23B4"/>
    <w:rsid w:val="000D293F"/>
    <w:rsid w:val="000D2D50"/>
    <w:rsid w:val="000D2FA8"/>
    <w:rsid w:val="000D315F"/>
    <w:rsid w:val="000D340E"/>
    <w:rsid w:val="000D3690"/>
    <w:rsid w:val="000D4231"/>
    <w:rsid w:val="000D477F"/>
    <w:rsid w:val="000D48F1"/>
    <w:rsid w:val="000D4B82"/>
    <w:rsid w:val="000D5C0E"/>
    <w:rsid w:val="000D5D02"/>
    <w:rsid w:val="000D7D3C"/>
    <w:rsid w:val="000E0A01"/>
    <w:rsid w:val="000E0E9B"/>
    <w:rsid w:val="000E10DD"/>
    <w:rsid w:val="000E134E"/>
    <w:rsid w:val="000E248F"/>
    <w:rsid w:val="000E2979"/>
    <w:rsid w:val="000E35DC"/>
    <w:rsid w:val="000E4CBD"/>
    <w:rsid w:val="000E5D10"/>
    <w:rsid w:val="000E6166"/>
    <w:rsid w:val="000F00B6"/>
    <w:rsid w:val="000F0D20"/>
    <w:rsid w:val="000F1299"/>
    <w:rsid w:val="000F1DFC"/>
    <w:rsid w:val="000F1E88"/>
    <w:rsid w:val="000F1F6D"/>
    <w:rsid w:val="000F2312"/>
    <w:rsid w:val="000F2F8D"/>
    <w:rsid w:val="000F326D"/>
    <w:rsid w:val="000F47F0"/>
    <w:rsid w:val="000F4C4D"/>
    <w:rsid w:val="000F4DEA"/>
    <w:rsid w:val="000F6231"/>
    <w:rsid w:val="000F6CE8"/>
    <w:rsid w:val="000F6F03"/>
    <w:rsid w:val="001013D3"/>
    <w:rsid w:val="00102383"/>
    <w:rsid w:val="001032BA"/>
    <w:rsid w:val="0010333F"/>
    <w:rsid w:val="00103F37"/>
    <w:rsid w:val="00104BB1"/>
    <w:rsid w:val="00104FD4"/>
    <w:rsid w:val="00105040"/>
    <w:rsid w:val="001053A7"/>
    <w:rsid w:val="00105546"/>
    <w:rsid w:val="001055CC"/>
    <w:rsid w:val="00105CED"/>
    <w:rsid w:val="00105F79"/>
    <w:rsid w:val="001061EA"/>
    <w:rsid w:val="00106465"/>
    <w:rsid w:val="00106724"/>
    <w:rsid w:val="001076B5"/>
    <w:rsid w:val="00107CBB"/>
    <w:rsid w:val="00110B18"/>
    <w:rsid w:val="001129F3"/>
    <w:rsid w:val="001136DC"/>
    <w:rsid w:val="0011468F"/>
    <w:rsid w:val="00116DBC"/>
    <w:rsid w:val="0011711B"/>
    <w:rsid w:val="00121B8C"/>
    <w:rsid w:val="00121CD6"/>
    <w:rsid w:val="001226BA"/>
    <w:rsid w:val="00122748"/>
    <w:rsid w:val="00123044"/>
    <w:rsid w:val="001237A4"/>
    <w:rsid w:val="00124223"/>
    <w:rsid w:val="0012475A"/>
    <w:rsid w:val="0012669F"/>
    <w:rsid w:val="00126C34"/>
    <w:rsid w:val="00126CB8"/>
    <w:rsid w:val="00126D03"/>
    <w:rsid w:val="00127097"/>
    <w:rsid w:val="00127934"/>
    <w:rsid w:val="001300CB"/>
    <w:rsid w:val="00130171"/>
    <w:rsid w:val="00132142"/>
    <w:rsid w:val="001331D0"/>
    <w:rsid w:val="00133B64"/>
    <w:rsid w:val="00134853"/>
    <w:rsid w:val="0013539B"/>
    <w:rsid w:val="001361AE"/>
    <w:rsid w:val="00136977"/>
    <w:rsid w:val="00137557"/>
    <w:rsid w:val="001378B3"/>
    <w:rsid w:val="00137B0D"/>
    <w:rsid w:val="00137D46"/>
    <w:rsid w:val="00140B5C"/>
    <w:rsid w:val="00140CB0"/>
    <w:rsid w:val="00141152"/>
    <w:rsid w:val="001418FC"/>
    <w:rsid w:val="00141C95"/>
    <w:rsid w:val="00142026"/>
    <w:rsid w:val="001423DD"/>
    <w:rsid w:val="0014245E"/>
    <w:rsid w:val="00142A07"/>
    <w:rsid w:val="0014393D"/>
    <w:rsid w:val="00143DB7"/>
    <w:rsid w:val="00143DBA"/>
    <w:rsid w:val="001442EA"/>
    <w:rsid w:val="00144433"/>
    <w:rsid w:val="00144840"/>
    <w:rsid w:val="00144DF2"/>
    <w:rsid w:val="001450AC"/>
    <w:rsid w:val="001456A8"/>
    <w:rsid w:val="00146564"/>
    <w:rsid w:val="001474F5"/>
    <w:rsid w:val="001476C4"/>
    <w:rsid w:val="00147B06"/>
    <w:rsid w:val="001516CE"/>
    <w:rsid w:val="0015230C"/>
    <w:rsid w:val="00152EB4"/>
    <w:rsid w:val="00152F50"/>
    <w:rsid w:val="0015307A"/>
    <w:rsid w:val="001536B0"/>
    <w:rsid w:val="00153B26"/>
    <w:rsid w:val="00153D8C"/>
    <w:rsid w:val="00153DE0"/>
    <w:rsid w:val="001544D6"/>
    <w:rsid w:val="0015455F"/>
    <w:rsid w:val="0015481F"/>
    <w:rsid w:val="00155C00"/>
    <w:rsid w:val="00155D87"/>
    <w:rsid w:val="00156BDB"/>
    <w:rsid w:val="0015730B"/>
    <w:rsid w:val="0015797A"/>
    <w:rsid w:val="00160245"/>
    <w:rsid w:val="001609C8"/>
    <w:rsid w:val="00161C7B"/>
    <w:rsid w:val="001625BD"/>
    <w:rsid w:val="00163DF4"/>
    <w:rsid w:val="00163EDD"/>
    <w:rsid w:val="00163F12"/>
    <w:rsid w:val="001649CB"/>
    <w:rsid w:val="00164EDD"/>
    <w:rsid w:val="001657D3"/>
    <w:rsid w:val="00165969"/>
    <w:rsid w:val="00166247"/>
    <w:rsid w:val="001663C3"/>
    <w:rsid w:val="00166E69"/>
    <w:rsid w:val="00167450"/>
    <w:rsid w:val="00170BAE"/>
    <w:rsid w:val="0017115E"/>
    <w:rsid w:val="001714E7"/>
    <w:rsid w:val="00171798"/>
    <w:rsid w:val="00171E84"/>
    <w:rsid w:val="00171EA4"/>
    <w:rsid w:val="001720EB"/>
    <w:rsid w:val="00172620"/>
    <w:rsid w:val="00173427"/>
    <w:rsid w:val="00173B06"/>
    <w:rsid w:val="0017455B"/>
    <w:rsid w:val="00176278"/>
    <w:rsid w:val="00176700"/>
    <w:rsid w:val="0017737F"/>
    <w:rsid w:val="00177CED"/>
    <w:rsid w:val="00177D7B"/>
    <w:rsid w:val="001806FB"/>
    <w:rsid w:val="00184D21"/>
    <w:rsid w:val="00185D2D"/>
    <w:rsid w:val="00185E54"/>
    <w:rsid w:val="00186C46"/>
    <w:rsid w:val="001873B8"/>
    <w:rsid w:val="001878E7"/>
    <w:rsid w:val="00192AEC"/>
    <w:rsid w:val="00192E43"/>
    <w:rsid w:val="001932EC"/>
    <w:rsid w:val="001945A1"/>
    <w:rsid w:val="001946B2"/>
    <w:rsid w:val="00194E5A"/>
    <w:rsid w:val="001956A3"/>
    <w:rsid w:val="0019582A"/>
    <w:rsid w:val="00196263"/>
    <w:rsid w:val="00197B3E"/>
    <w:rsid w:val="001A16F6"/>
    <w:rsid w:val="001A1AF9"/>
    <w:rsid w:val="001A1B31"/>
    <w:rsid w:val="001A1CEF"/>
    <w:rsid w:val="001A1D82"/>
    <w:rsid w:val="001A21D8"/>
    <w:rsid w:val="001A279C"/>
    <w:rsid w:val="001A2BDA"/>
    <w:rsid w:val="001A4252"/>
    <w:rsid w:val="001A5151"/>
    <w:rsid w:val="001A56CA"/>
    <w:rsid w:val="001A6254"/>
    <w:rsid w:val="001A63DB"/>
    <w:rsid w:val="001A7819"/>
    <w:rsid w:val="001B0A78"/>
    <w:rsid w:val="001B0E87"/>
    <w:rsid w:val="001B26C4"/>
    <w:rsid w:val="001B3F78"/>
    <w:rsid w:val="001B505E"/>
    <w:rsid w:val="001B59EE"/>
    <w:rsid w:val="001B5A0F"/>
    <w:rsid w:val="001B5C4E"/>
    <w:rsid w:val="001B5D60"/>
    <w:rsid w:val="001B622C"/>
    <w:rsid w:val="001B6C15"/>
    <w:rsid w:val="001B6F5A"/>
    <w:rsid w:val="001B727D"/>
    <w:rsid w:val="001B7A15"/>
    <w:rsid w:val="001B7EFB"/>
    <w:rsid w:val="001C16A2"/>
    <w:rsid w:val="001C2773"/>
    <w:rsid w:val="001C4226"/>
    <w:rsid w:val="001C43D2"/>
    <w:rsid w:val="001C4D0C"/>
    <w:rsid w:val="001C55A3"/>
    <w:rsid w:val="001C5669"/>
    <w:rsid w:val="001C5FC0"/>
    <w:rsid w:val="001C7209"/>
    <w:rsid w:val="001C7867"/>
    <w:rsid w:val="001D3445"/>
    <w:rsid w:val="001D443A"/>
    <w:rsid w:val="001D55F7"/>
    <w:rsid w:val="001D693F"/>
    <w:rsid w:val="001D7336"/>
    <w:rsid w:val="001D7EE2"/>
    <w:rsid w:val="001E00E9"/>
    <w:rsid w:val="001E12B5"/>
    <w:rsid w:val="001E1665"/>
    <w:rsid w:val="001E170B"/>
    <w:rsid w:val="001E1A6E"/>
    <w:rsid w:val="001E1AF0"/>
    <w:rsid w:val="001E2406"/>
    <w:rsid w:val="001E2AA6"/>
    <w:rsid w:val="001E2D4D"/>
    <w:rsid w:val="001E33CD"/>
    <w:rsid w:val="001E4515"/>
    <w:rsid w:val="001E4D57"/>
    <w:rsid w:val="001E521E"/>
    <w:rsid w:val="001E5AD5"/>
    <w:rsid w:val="001E6454"/>
    <w:rsid w:val="001E664B"/>
    <w:rsid w:val="001E70C0"/>
    <w:rsid w:val="001E7D24"/>
    <w:rsid w:val="001F0100"/>
    <w:rsid w:val="001F066B"/>
    <w:rsid w:val="001F0C14"/>
    <w:rsid w:val="001F192B"/>
    <w:rsid w:val="001F221E"/>
    <w:rsid w:val="001F2AA6"/>
    <w:rsid w:val="001F3F2B"/>
    <w:rsid w:val="001F52CE"/>
    <w:rsid w:val="001F55E8"/>
    <w:rsid w:val="001F5C63"/>
    <w:rsid w:val="001F65D6"/>
    <w:rsid w:val="001F6662"/>
    <w:rsid w:val="001F7154"/>
    <w:rsid w:val="001F79BE"/>
    <w:rsid w:val="002005DA"/>
    <w:rsid w:val="0020164E"/>
    <w:rsid w:val="00201933"/>
    <w:rsid w:val="0020233A"/>
    <w:rsid w:val="0020252E"/>
    <w:rsid w:val="0020334C"/>
    <w:rsid w:val="0020353F"/>
    <w:rsid w:val="0020388E"/>
    <w:rsid w:val="00204C4C"/>
    <w:rsid w:val="00205E5B"/>
    <w:rsid w:val="00205F4D"/>
    <w:rsid w:val="00206D3D"/>
    <w:rsid w:val="00210FCB"/>
    <w:rsid w:val="002111BB"/>
    <w:rsid w:val="002117F9"/>
    <w:rsid w:val="002120F6"/>
    <w:rsid w:val="0021263B"/>
    <w:rsid w:val="00213053"/>
    <w:rsid w:val="002132E0"/>
    <w:rsid w:val="0021353D"/>
    <w:rsid w:val="00213D91"/>
    <w:rsid w:val="00215271"/>
    <w:rsid w:val="00216308"/>
    <w:rsid w:val="002165DE"/>
    <w:rsid w:val="00216D75"/>
    <w:rsid w:val="00217E2D"/>
    <w:rsid w:val="0022068B"/>
    <w:rsid w:val="002209B4"/>
    <w:rsid w:val="00221067"/>
    <w:rsid w:val="00222B31"/>
    <w:rsid w:val="00224039"/>
    <w:rsid w:val="00225997"/>
    <w:rsid w:val="002259D8"/>
    <w:rsid w:val="00226936"/>
    <w:rsid w:val="00227A20"/>
    <w:rsid w:val="002306C0"/>
    <w:rsid w:val="00230C33"/>
    <w:rsid w:val="0023110B"/>
    <w:rsid w:val="002313DA"/>
    <w:rsid w:val="00231DDE"/>
    <w:rsid w:val="00232AD2"/>
    <w:rsid w:val="00233485"/>
    <w:rsid w:val="00233BC3"/>
    <w:rsid w:val="00235F1C"/>
    <w:rsid w:val="002369F9"/>
    <w:rsid w:val="0023786A"/>
    <w:rsid w:val="00240292"/>
    <w:rsid w:val="00240787"/>
    <w:rsid w:val="00240985"/>
    <w:rsid w:val="002412FF"/>
    <w:rsid w:val="00242099"/>
    <w:rsid w:val="0024214D"/>
    <w:rsid w:val="00242559"/>
    <w:rsid w:val="0024304C"/>
    <w:rsid w:val="002433DF"/>
    <w:rsid w:val="002440AF"/>
    <w:rsid w:val="00246938"/>
    <w:rsid w:val="00246980"/>
    <w:rsid w:val="00246A22"/>
    <w:rsid w:val="00247289"/>
    <w:rsid w:val="002477B8"/>
    <w:rsid w:val="00247945"/>
    <w:rsid w:val="0025142F"/>
    <w:rsid w:val="00251DF0"/>
    <w:rsid w:val="002522B8"/>
    <w:rsid w:val="00252A79"/>
    <w:rsid w:val="00254587"/>
    <w:rsid w:val="00255C27"/>
    <w:rsid w:val="002564E3"/>
    <w:rsid w:val="002567D5"/>
    <w:rsid w:val="00256AF4"/>
    <w:rsid w:val="00256B11"/>
    <w:rsid w:val="00257037"/>
    <w:rsid w:val="00257B6A"/>
    <w:rsid w:val="00260034"/>
    <w:rsid w:val="002608B2"/>
    <w:rsid w:val="0026251D"/>
    <w:rsid w:val="002629E3"/>
    <w:rsid w:val="0026306A"/>
    <w:rsid w:val="00264061"/>
    <w:rsid w:val="002641DE"/>
    <w:rsid w:val="00264764"/>
    <w:rsid w:val="00264F9E"/>
    <w:rsid w:val="00265F41"/>
    <w:rsid w:val="00266480"/>
    <w:rsid w:val="00266CAB"/>
    <w:rsid w:val="00267099"/>
    <w:rsid w:val="00267A3F"/>
    <w:rsid w:val="002721A5"/>
    <w:rsid w:val="002743F9"/>
    <w:rsid w:val="00274837"/>
    <w:rsid w:val="00274F1F"/>
    <w:rsid w:val="002756EB"/>
    <w:rsid w:val="0027596E"/>
    <w:rsid w:val="00275C9B"/>
    <w:rsid w:val="002763CD"/>
    <w:rsid w:val="002773EA"/>
    <w:rsid w:val="002778E0"/>
    <w:rsid w:val="00277C7F"/>
    <w:rsid w:val="0028049C"/>
    <w:rsid w:val="00280751"/>
    <w:rsid w:val="0028086E"/>
    <w:rsid w:val="00281A49"/>
    <w:rsid w:val="00281C3D"/>
    <w:rsid w:val="00283684"/>
    <w:rsid w:val="00283928"/>
    <w:rsid w:val="00284E7D"/>
    <w:rsid w:val="002850CB"/>
    <w:rsid w:val="002854E1"/>
    <w:rsid w:val="0028558C"/>
    <w:rsid w:val="00285C10"/>
    <w:rsid w:val="00286798"/>
    <w:rsid w:val="00287986"/>
    <w:rsid w:val="002906AC"/>
    <w:rsid w:val="00290A26"/>
    <w:rsid w:val="00291696"/>
    <w:rsid w:val="00292390"/>
    <w:rsid w:val="00292672"/>
    <w:rsid w:val="00292CF2"/>
    <w:rsid w:val="002934AF"/>
    <w:rsid w:val="00293A0C"/>
    <w:rsid w:val="00293A56"/>
    <w:rsid w:val="002944E8"/>
    <w:rsid w:val="00294D4D"/>
    <w:rsid w:val="00294EAE"/>
    <w:rsid w:val="00295CDD"/>
    <w:rsid w:val="00296284"/>
    <w:rsid w:val="00296649"/>
    <w:rsid w:val="00296F25"/>
    <w:rsid w:val="002A02DC"/>
    <w:rsid w:val="002A036B"/>
    <w:rsid w:val="002A162E"/>
    <w:rsid w:val="002A1C32"/>
    <w:rsid w:val="002A21B5"/>
    <w:rsid w:val="002A3A7B"/>
    <w:rsid w:val="002A3EB4"/>
    <w:rsid w:val="002A5311"/>
    <w:rsid w:val="002A5B5B"/>
    <w:rsid w:val="002A60ED"/>
    <w:rsid w:val="002A630C"/>
    <w:rsid w:val="002A651E"/>
    <w:rsid w:val="002A79C1"/>
    <w:rsid w:val="002B0787"/>
    <w:rsid w:val="002B0AD6"/>
    <w:rsid w:val="002B1462"/>
    <w:rsid w:val="002B2102"/>
    <w:rsid w:val="002B25F2"/>
    <w:rsid w:val="002B264E"/>
    <w:rsid w:val="002B273B"/>
    <w:rsid w:val="002B2834"/>
    <w:rsid w:val="002B2DD2"/>
    <w:rsid w:val="002B379C"/>
    <w:rsid w:val="002B478F"/>
    <w:rsid w:val="002B47E2"/>
    <w:rsid w:val="002B4C16"/>
    <w:rsid w:val="002B62CD"/>
    <w:rsid w:val="002B71C6"/>
    <w:rsid w:val="002B7F80"/>
    <w:rsid w:val="002C0E0A"/>
    <w:rsid w:val="002C2563"/>
    <w:rsid w:val="002C295F"/>
    <w:rsid w:val="002C2972"/>
    <w:rsid w:val="002C3E35"/>
    <w:rsid w:val="002C60D9"/>
    <w:rsid w:val="002C6ABA"/>
    <w:rsid w:val="002C7B3F"/>
    <w:rsid w:val="002D008E"/>
    <w:rsid w:val="002D04D1"/>
    <w:rsid w:val="002D181B"/>
    <w:rsid w:val="002D1EE3"/>
    <w:rsid w:val="002D3A53"/>
    <w:rsid w:val="002D479E"/>
    <w:rsid w:val="002D614B"/>
    <w:rsid w:val="002D691F"/>
    <w:rsid w:val="002D6983"/>
    <w:rsid w:val="002D6A8D"/>
    <w:rsid w:val="002D6EC1"/>
    <w:rsid w:val="002D7C6C"/>
    <w:rsid w:val="002D7CAB"/>
    <w:rsid w:val="002D7D1E"/>
    <w:rsid w:val="002D7E95"/>
    <w:rsid w:val="002E007E"/>
    <w:rsid w:val="002E2A58"/>
    <w:rsid w:val="002E33B6"/>
    <w:rsid w:val="002E3985"/>
    <w:rsid w:val="002E3EBB"/>
    <w:rsid w:val="002E3FBC"/>
    <w:rsid w:val="002E44C5"/>
    <w:rsid w:val="002E5446"/>
    <w:rsid w:val="002E78FB"/>
    <w:rsid w:val="002E7D4D"/>
    <w:rsid w:val="002F006A"/>
    <w:rsid w:val="002F008B"/>
    <w:rsid w:val="002F0093"/>
    <w:rsid w:val="002F0994"/>
    <w:rsid w:val="002F0D29"/>
    <w:rsid w:val="002F1133"/>
    <w:rsid w:val="002F2018"/>
    <w:rsid w:val="002F20A0"/>
    <w:rsid w:val="002F260F"/>
    <w:rsid w:val="002F26D3"/>
    <w:rsid w:val="002F29B5"/>
    <w:rsid w:val="002F2C60"/>
    <w:rsid w:val="002F2F61"/>
    <w:rsid w:val="002F367B"/>
    <w:rsid w:val="002F5400"/>
    <w:rsid w:val="002F70B5"/>
    <w:rsid w:val="003002F2"/>
    <w:rsid w:val="00300724"/>
    <w:rsid w:val="00300B90"/>
    <w:rsid w:val="00301509"/>
    <w:rsid w:val="003016DA"/>
    <w:rsid w:val="00301BB9"/>
    <w:rsid w:val="00303117"/>
    <w:rsid w:val="0030345C"/>
    <w:rsid w:val="00305E08"/>
    <w:rsid w:val="003068BD"/>
    <w:rsid w:val="00306CD5"/>
    <w:rsid w:val="00307136"/>
    <w:rsid w:val="00307A2E"/>
    <w:rsid w:val="00307F50"/>
    <w:rsid w:val="00310314"/>
    <w:rsid w:val="00310ABE"/>
    <w:rsid w:val="00310FFE"/>
    <w:rsid w:val="00311123"/>
    <w:rsid w:val="0031199C"/>
    <w:rsid w:val="0031265F"/>
    <w:rsid w:val="00312CE6"/>
    <w:rsid w:val="00312D68"/>
    <w:rsid w:val="00313970"/>
    <w:rsid w:val="00313AC0"/>
    <w:rsid w:val="0031477D"/>
    <w:rsid w:val="00315CD0"/>
    <w:rsid w:val="0031737D"/>
    <w:rsid w:val="003179EE"/>
    <w:rsid w:val="00317E93"/>
    <w:rsid w:val="00320161"/>
    <w:rsid w:val="00320A1B"/>
    <w:rsid w:val="00320D62"/>
    <w:rsid w:val="003211C1"/>
    <w:rsid w:val="003214E4"/>
    <w:rsid w:val="00322F52"/>
    <w:rsid w:val="00323594"/>
    <w:rsid w:val="00323835"/>
    <w:rsid w:val="0032395E"/>
    <w:rsid w:val="00323A3A"/>
    <w:rsid w:val="00323A8E"/>
    <w:rsid w:val="00324C60"/>
    <w:rsid w:val="003250C8"/>
    <w:rsid w:val="0032580F"/>
    <w:rsid w:val="0033002A"/>
    <w:rsid w:val="00330E95"/>
    <w:rsid w:val="0033254C"/>
    <w:rsid w:val="00332C8B"/>
    <w:rsid w:val="00334C9C"/>
    <w:rsid w:val="00334EF6"/>
    <w:rsid w:val="00335065"/>
    <w:rsid w:val="00336D89"/>
    <w:rsid w:val="003400E1"/>
    <w:rsid w:val="00341384"/>
    <w:rsid w:val="00342489"/>
    <w:rsid w:val="00342D43"/>
    <w:rsid w:val="00343025"/>
    <w:rsid w:val="003436CB"/>
    <w:rsid w:val="00344F4F"/>
    <w:rsid w:val="00345F52"/>
    <w:rsid w:val="0034644C"/>
    <w:rsid w:val="00346926"/>
    <w:rsid w:val="003470CB"/>
    <w:rsid w:val="003478A1"/>
    <w:rsid w:val="003478CB"/>
    <w:rsid w:val="00347C2D"/>
    <w:rsid w:val="00350336"/>
    <w:rsid w:val="0035076D"/>
    <w:rsid w:val="00351024"/>
    <w:rsid w:val="003521DB"/>
    <w:rsid w:val="00352415"/>
    <w:rsid w:val="00352D51"/>
    <w:rsid w:val="003532DE"/>
    <w:rsid w:val="00353663"/>
    <w:rsid w:val="00353DE8"/>
    <w:rsid w:val="003541A2"/>
    <w:rsid w:val="00354D55"/>
    <w:rsid w:val="0035500D"/>
    <w:rsid w:val="00355248"/>
    <w:rsid w:val="00355B30"/>
    <w:rsid w:val="00356364"/>
    <w:rsid w:val="00356A4E"/>
    <w:rsid w:val="0036001B"/>
    <w:rsid w:val="0036026F"/>
    <w:rsid w:val="003603A2"/>
    <w:rsid w:val="00360827"/>
    <w:rsid w:val="003613C4"/>
    <w:rsid w:val="0036238C"/>
    <w:rsid w:val="00362B67"/>
    <w:rsid w:val="003640BE"/>
    <w:rsid w:val="003641CB"/>
    <w:rsid w:val="00364916"/>
    <w:rsid w:val="00364920"/>
    <w:rsid w:val="00364C1F"/>
    <w:rsid w:val="00364CCC"/>
    <w:rsid w:val="003654D9"/>
    <w:rsid w:val="00365DC6"/>
    <w:rsid w:val="00366E01"/>
    <w:rsid w:val="003671F1"/>
    <w:rsid w:val="0036751A"/>
    <w:rsid w:val="00370B34"/>
    <w:rsid w:val="00370F06"/>
    <w:rsid w:val="00370F5B"/>
    <w:rsid w:val="00373224"/>
    <w:rsid w:val="00374AEF"/>
    <w:rsid w:val="003755DB"/>
    <w:rsid w:val="00375F34"/>
    <w:rsid w:val="003765EB"/>
    <w:rsid w:val="00376E8A"/>
    <w:rsid w:val="00377266"/>
    <w:rsid w:val="00377795"/>
    <w:rsid w:val="00377AAD"/>
    <w:rsid w:val="00380E6B"/>
    <w:rsid w:val="00380F62"/>
    <w:rsid w:val="0038147C"/>
    <w:rsid w:val="00381D8A"/>
    <w:rsid w:val="00382E44"/>
    <w:rsid w:val="0038324A"/>
    <w:rsid w:val="00384AB4"/>
    <w:rsid w:val="00384CE8"/>
    <w:rsid w:val="003852AE"/>
    <w:rsid w:val="00385A1D"/>
    <w:rsid w:val="00385C4B"/>
    <w:rsid w:val="00385D63"/>
    <w:rsid w:val="003873CC"/>
    <w:rsid w:val="003873FA"/>
    <w:rsid w:val="00387AA7"/>
    <w:rsid w:val="00390A35"/>
    <w:rsid w:val="00390C74"/>
    <w:rsid w:val="003922EA"/>
    <w:rsid w:val="00392487"/>
    <w:rsid w:val="0039400B"/>
    <w:rsid w:val="00394E6A"/>
    <w:rsid w:val="00395892"/>
    <w:rsid w:val="00396171"/>
    <w:rsid w:val="0039638E"/>
    <w:rsid w:val="00397D17"/>
    <w:rsid w:val="003A0929"/>
    <w:rsid w:val="003A12F3"/>
    <w:rsid w:val="003A1316"/>
    <w:rsid w:val="003A1EAF"/>
    <w:rsid w:val="003A3100"/>
    <w:rsid w:val="003A3A98"/>
    <w:rsid w:val="003A42E4"/>
    <w:rsid w:val="003A47CC"/>
    <w:rsid w:val="003A5FAE"/>
    <w:rsid w:val="003A6306"/>
    <w:rsid w:val="003A6906"/>
    <w:rsid w:val="003A6CE5"/>
    <w:rsid w:val="003A782E"/>
    <w:rsid w:val="003A7C77"/>
    <w:rsid w:val="003B02DD"/>
    <w:rsid w:val="003B07FE"/>
    <w:rsid w:val="003B1E6A"/>
    <w:rsid w:val="003B2127"/>
    <w:rsid w:val="003B2165"/>
    <w:rsid w:val="003B2D84"/>
    <w:rsid w:val="003B2F21"/>
    <w:rsid w:val="003B35D5"/>
    <w:rsid w:val="003B3A3A"/>
    <w:rsid w:val="003B3E5D"/>
    <w:rsid w:val="003B5341"/>
    <w:rsid w:val="003B64F2"/>
    <w:rsid w:val="003B665C"/>
    <w:rsid w:val="003B675C"/>
    <w:rsid w:val="003B76DE"/>
    <w:rsid w:val="003B77C0"/>
    <w:rsid w:val="003C0235"/>
    <w:rsid w:val="003C081C"/>
    <w:rsid w:val="003C0A41"/>
    <w:rsid w:val="003C0DA6"/>
    <w:rsid w:val="003C0E22"/>
    <w:rsid w:val="003C1066"/>
    <w:rsid w:val="003C15E9"/>
    <w:rsid w:val="003C24A2"/>
    <w:rsid w:val="003C2669"/>
    <w:rsid w:val="003C28F6"/>
    <w:rsid w:val="003C3963"/>
    <w:rsid w:val="003C4511"/>
    <w:rsid w:val="003C464B"/>
    <w:rsid w:val="003C494D"/>
    <w:rsid w:val="003C49A1"/>
    <w:rsid w:val="003C5A7C"/>
    <w:rsid w:val="003C619D"/>
    <w:rsid w:val="003C64E1"/>
    <w:rsid w:val="003C65AE"/>
    <w:rsid w:val="003C6693"/>
    <w:rsid w:val="003C6E29"/>
    <w:rsid w:val="003D0BB4"/>
    <w:rsid w:val="003D19A7"/>
    <w:rsid w:val="003D3454"/>
    <w:rsid w:val="003D3A4E"/>
    <w:rsid w:val="003D4358"/>
    <w:rsid w:val="003D45A0"/>
    <w:rsid w:val="003D525E"/>
    <w:rsid w:val="003D5A9D"/>
    <w:rsid w:val="003D6781"/>
    <w:rsid w:val="003E0A8F"/>
    <w:rsid w:val="003E114E"/>
    <w:rsid w:val="003E251D"/>
    <w:rsid w:val="003E2A2E"/>
    <w:rsid w:val="003E2E60"/>
    <w:rsid w:val="003E3E42"/>
    <w:rsid w:val="003E3E88"/>
    <w:rsid w:val="003E58E3"/>
    <w:rsid w:val="003E5B12"/>
    <w:rsid w:val="003E6529"/>
    <w:rsid w:val="003E6608"/>
    <w:rsid w:val="003E7F52"/>
    <w:rsid w:val="003F010F"/>
    <w:rsid w:val="003F190A"/>
    <w:rsid w:val="003F2ABB"/>
    <w:rsid w:val="003F3052"/>
    <w:rsid w:val="003F3A6D"/>
    <w:rsid w:val="003F4CB9"/>
    <w:rsid w:val="003F67B1"/>
    <w:rsid w:val="003F754F"/>
    <w:rsid w:val="0040296D"/>
    <w:rsid w:val="00403D12"/>
    <w:rsid w:val="00404D17"/>
    <w:rsid w:val="00404DEA"/>
    <w:rsid w:val="004056D8"/>
    <w:rsid w:val="00405C0E"/>
    <w:rsid w:val="00406342"/>
    <w:rsid w:val="00406D6A"/>
    <w:rsid w:val="004071CD"/>
    <w:rsid w:val="004071DB"/>
    <w:rsid w:val="00407609"/>
    <w:rsid w:val="00407C23"/>
    <w:rsid w:val="00410E4D"/>
    <w:rsid w:val="00411F7A"/>
    <w:rsid w:val="00411FF3"/>
    <w:rsid w:val="00413748"/>
    <w:rsid w:val="00413828"/>
    <w:rsid w:val="004139D8"/>
    <w:rsid w:val="00413EB3"/>
    <w:rsid w:val="00415B36"/>
    <w:rsid w:val="00415DDE"/>
    <w:rsid w:val="00416C15"/>
    <w:rsid w:val="0042096B"/>
    <w:rsid w:val="004212A3"/>
    <w:rsid w:val="004214C1"/>
    <w:rsid w:val="0042162E"/>
    <w:rsid w:val="00422E49"/>
    <w:rsid w:val="00423E60"/>
    <w:rsid w:val="00424B26"/>
    <w:rsid w:val="00425115"/>
    <w:rsid w:val="004252D7"/>
    <w:rsid w:val="004257C3"/>
    <w:rsid w:val="004303EF"/>
    <w:rsid w:val="004314D0"/>
    <w:rsid w:val="00431F1E"/>
    <w:rsid w:val="0043272B"/>
    <w:rsid w:val="00432F70"/>
    <w:rsid w:val="0043302F"/>
    <w:rsid w:val="004332EE"/>
    <w:rsid w:val="004333DB"/>
    <w:rsid w:val="00433820"/>
    <w:rsid w:val="00433C65"/>
    <w:rsid w:val="00434F55"/>
    <w:rsid w:val="00435620"/>
    <w:rsid w:val="0043595F"/>
    <w:rsid w:val="00435A7B"/>
    <w:rsid w:val="00435D62"/>
    <w:rsid w:val="004362C8"/>
    <w:rsid w:val="00436674"/>
    <w:rsid w:val="00436D33"/>
    <w:rsid w:val="00437035"/>
    <w:rsid w:val="00437696"/>
    <w:rsid w:val="004376AE"/>
    <w:rsid w:val="00437BA3"/>
    <w:rsid w:val="00437EE9"/>
    <w:rsid w:val="004404FE"/>
    <w:rsid w:val="00441DD9"/>
    <w:rsid w:val="00441FBD"/>
    <w:rsid w:val="00442885"/>
    <w:rsid w:val="004430AD"/>
    <w:rsid w:val="0044432E"/>
    <w:rsid w:val="00444D47"/>
    <w:rsid w:val="00445175"/>
    <w:rsid w:val="004455AA"/>
    <w:rsid w:val="00445D6B"/>
    <w:rsid w:val="00446266"/>
    <w:rsid w:val="0044663B"/>
    <w:rsid w:val="004475AF"/>
    <w:rsid w:val="0044790B"/>
    <w:rsid w:val="00450C26"/>
    <w:rsid w:val="00451206"/>
    <w:rsid w:val="00451DD7"/>
    <w:rsid w:val="004525BA"/>
    <w:rsid w:val="00452959"/>
    <w:rsid w:val="00452C01"/>
    <w:rsid w:val="00454825"/>
    <w:rsid w:val="00454F9E"/>
    <w:rsid w:val="00455144"/>
    <w:rsid w:val="0045558B"/>
    <w:rsid w:val="004559AF"/>
    <w:rsid w:val="00455A92"/>
    <w:rsid w:val="00455B80"/>
    <w:rsid w:val="00456332"/>
    <w:rsid w:val="004570B8"/>
    <w:rsid w:val="004577BE"/>
    <w:rsid w:val="00457A2B"/>
    <w:rsid w:val="004604BB"/>
    <w:rsid w:val="00461238"/>
    <w:rsid w:val="004612A1"/>
    <w:rsid w:val="00462826"/>
    <w:rsid w:val="00462F22"/>
    <w:rsid w:val="0046310B"/>
    <w:rsid w:val="004650A8"/>
    <w:rsid w:val="00465594"/>
    <w:rsid w:val="004661A6"/>
    <w:rsid w:val="004661D9"/>
    <w:rsid w:val="0046623D"/>
    <w:rsid w:val="0046686B"/>
    <w:rsid w:val="00467BC1"/>
    <w:rsid w:val="00467EF1"/>
    <w:rsid w:val="004700AE"/>
    <w:rsid w:val="00470734"/>
    <w:rsid w:val="00470B07"/>
    <w:rsid w:val="0047170A"/>
    <w:rsid w:val="00471AA3"/>
    <w:rsid w:val="00471C19"/>
    <w:rsid w:val="004724D1"/>
    <w:rsid w:val="00472E3A"/>
    <w:rsid w:val="00475D8E"/>
    <w:rsid w:val="0047658A"/>
    <w:rsid w:val="00481A2E"/>
    <w:rsid w:val="00481E1F"/>
    <w:rsid w:val="00481F5A"/>
    <w:rsid w:val="004827CE"/>
    <w:rsid w:val="00482860"/>
    <w:rsid w:val="00482D39"/>
    <w:rsid w:val="00484425"/>
    <w:rsid w:val="004849FF"/>
    <w:rsid w:val="00486A12"/>
    <w:rsid w:val="00486B03"/>
    <w:rsid w:val="00486DBE"/>
    <w:rsid w:val="00487513"/>
    <w:rsid w:val="00490B6F"/>
    <w:rsid w:val="00490FCA"/>
    <w:rsid w:val="00490FF0"/>
    <w:rsid w:val="004912F9"/>
    <w:rsid w:val="0049501F"/>
    <w:rsid w:val="004951A8"/>
    <w:rsid w:val="0049552B"/>
    <w:rsid w:val="00495D7A"/>
    <w:rsid w:val="00496846"/>
    <w:rsid w:val="004A07A2"/>
    <w:rsid w:val="004A1852"/>
    <w:rsid w:val="004A1E35"/>
    <w:rsid w:val="004A2BB0"/>
    <w:rsid w:val="004A3098"/>
    <w:rsid w:val="004A32D9"/>
    <w:rsid w:val="004A5D3D"/>
    <w:rsid w:val="004A5FC3"/>
    <w:rsid w:val="004A6C98"/>
    <w:rsid w:val="004B006D"/>
    <w:rsid w:val="004B092D"/>
    <w:rsid w:val="004B1144"/>
    <w:rsid w:val="004B11BE"/>
    <w:rsid w:val="004B1835"/>
    <w:rsid w:val="004B1B29"/>
    <w:rsid w:val="004B1D88"/>
    <w:rsid w:val="004B2A9E"/>
    <w:rsid w:val="004B3449"/>
    <w:rsid w:val="004B4499"/>
    <w:rsid w:val="004B45E6"/>
    <w:rsid w:val="004B46D6"/>
    <w:rsid w:val="004B4D6D"/>
    <w:rsid w:val="004B520B"/>
    <w:rsid w:val="004B661C"/>
    <w:rsid w:val="004B6843"/>
    <w:rsid w:val="004B725D"/>
    <w:rsid w:val="004B728E"/>
    <w:rsid w:val="004B7665"/>
    <w:rsid w:val="004B7C04"/>
    <w:rsid w:val="004B7FF6"/>
    <w:rsid w:val="004C0888"/>
    <w:rsid w:val="004C0AD1"/>
    <w:rsid w:val="004C15CB"/>
    <w:rsid w:val="004C1C8F"/>
    <w:rsid w:val="004C2B62"/>
    <w:rsid w:val="004C3003"/>
    <w:rsid w:val="004C3246"/>
    <w:rsid w:val="004C328A"/>
    <w:rsid w:val="004C3967"/>
    <w:rsid w:val="004C42E1"/>
    <w:rsid w:val="004C4A7A"/>
    <w:rsid w:val="004C4B10"/>
    <w:rsid w:val="004C549A"/>
    <w:rsid w:val="004C568D"/>
    <w:rsid w:val="004C5D30"/>
    <w:rsid w:val="004C61AD"/>
    <w:rsid w:val="004C63A9"/>
    <w:rsid w:val="004C64C0"/>
    <w:rsid w:val="004C6AEF"/>
    <w:rsid w:val="004C70D2"/>
    <w:rsid w:val="004D00E3"/>
    <w:rsid w:val="004D08E7"/>
    <w:rsid w:val="004D20C1"/>
    <w:rsid w:val="004D2481"/>
    <w:rsid w:val="004D3CC4"/>
    <w:rsid w:val="004D5997"/>
    <w:rsid w:val="004D5DFB"/>
    <w:rsid w:val="004D6D0E"/>
    <w:rsid w:val="004D7B68"/>
    <w:rsid w:val="004D7C60"/>
    <w:rsid w:val="004E0740"/>
    <w:rsid w:val="004E0D01"/>
    <w:rsid w:val="004E1AF5"/>
    <w:rsid w:val="004E2068"/>
    <w:rsid w:val="004E2FEC"/>
    <w:rsid w:val="004E3CF4"/>
    <w:rsid w:val="004E49EB"/>
    <w:rsid w:val="004E4C7F"/>
    <w:rsid w:val="004E4D1B"/>
    <w:rsid w:val="004E4F62"/>
    <w:rsid w:val="004E551B"/>
    <w:rsid w:val="004E5A45"/>
    <w:rsid w:val="004E5CC7"/>
    <w:rsid w:val="004E5D2A"/>
    <w:rsid w:val="004E6051"/>
    <w:rsid w:val="004E66ED"/>
    <w:rsid w:val="004E78C5"/>
    <w:rsid w:val="004F08F3"/>
    <w:rsid w:val="004F0C93"/>
    <w:rsid w:val="004F1E5E"/>
    <w:rsid w:val="004F1FAA"/>
    <w:rsid w:val="004F2C96"/>
    <w:rsid w:val="004F36BC"/>
    <w:rsid w:val="004F37E1"/>
    <w:rsid w:val="004F4906"/>
    <w:rsid w:val="004F5091"/>
    <w:rsid w:val="004F5B1C"/>
    <w:rsid w:val="004F5EE3"/>
    <w:rsid w:val="004F5FD6"/>
    <w:rsid w:val="004F6278"/>
    <w:rsid w:val="004F6A0A"/>
    <w:rsid w:val="004F6EE1"/>
    <w:rsid w:val="004F6F6E"/>
    <w:rsid w:val="004F767A"/>
    <w:rsid w:val="004F76CD"/>
    <w:rsid w:val="004F7D66"/>
    <w:rsid w:val="005007B0"/>
    <w:rsid w:val="005008E9"/>
    <w:rsid w:val="00501C59"/>
    <w:rsid w:val="00502BDB"/>
    <w:rsid w:val="005040D7"/>
    <w:rsid w:val="00510282"/>
    <w:rsid w:val="00510831"/>
    <w:rsid w:val="00511BBC"/>
    <w:rsid w:val="005125FB"/>
    <w:rsid w:val="0051470A"/>
    <w:rsid w:val="00515C4F"/>
    <w:rsid w:val="005164C0"/>
    <w:rsid w:val="005173F5"/>
    <w:rsid w:val="005214C2"/>
    <w:rsid w:val="00521A5B"/>
    <w:rsid w:val="00521D55"/>
    <w:rsid w:val="0052244C"/>
    <w:rsid w:val="005226AA"/>
    <w:rsid w:val="00522801"/>
    <w:rsid w:val="00522982"/>
    <w:rsid w:val="00522C03"/>
    <w:rsid w:val="005239B0"/>
    <w:rsid w:val="00526A7A"/>
    <w:rsid w:val="005273C5"/>
    <w:rsid w:val="00527407"/>
    <w:rsid w:val="005276A4"/>
    <w:rsid w:val="0053027A"/>
    <w:rsid w:val="00531296"/>
    <w:rsid w:val="00531944"/>
    <w:rsid w:val="00532731"/>
    <w:rsid w:val="00533251"/>
    <w:rsid w:val="00535526"/>
    <w:rsid w:val="00536B07"/>
    <w:rsid w:val="0053756B"/>
    <w:rsid w:val="00540339"/>
    <w:rsid w:val="00540802"/>
    <w:rsid w:val="005417FE"/>
    <w:rsid w:val="00541F34"/>
    <w:rsid w:val="00543F04"/>
    <w:rsid w:val="005451A5"/>
    <w:rsid w:val="00545A4F"/>
    <w:rsid w:val="005475CA"/>
    <w:rsid w:val="005476B4"/>
    <w:rsid w:val="00547A36"/>
    <w:rsid w:val="00547B25"/>
    <w:rsid w:val="00551BE6"/>
    <w:rsid w:val="00551E01"/>
    <w:rsid w:val="005527B7"/>
    <w:rsid w:val="00552819"/>
    <w:rsid w:val="0055304D"/>
    <w:rsid w:val="00554B4F"/>
    <w:rsid w:val="00555B80"/>
    <w:rsid w:val="00555C83"/>
    <w:rsid w:val="005569B5"/>
    <w:rsid w:val="00557A25"/>
    <w:rsid w:val="00557FEE"/>
    <w:rsid w:val="00560B92"/>
    <w:rsid w:val="00560DC0"/>
    <w:rsid w:val="00562D38"/>
    <w:rsid w:val="00565A83"/>
    <w:rsid w:val="00567238"/>
    <w:rsid w:val="0056754D"/>
    <w:rsid w:val="00567688"/>
    <w:rsid w:val="00567EB4"/>
    <w:rsid w:val="00570170"/>
    <w:rsid w:val="005709B1"/>
    <w:rsid w:val="005709F5"/>
    <w:rsid w:val="00571BC2"/>
    <w:rsid w:val="00572961"/>
    <w:rsid w:val="00572FBE"/>
    <w:rsid w:val="0057418A"/>
    <w:rsid w:val="0057432D"/>
    <w:rsid w:val="00574DCC"/>
    <w:rsid w:val="005753EA"/>
    <w:rsid w:val="005756C5"/>
    <w:rsid w:val="00576420"/>
    <w:rsid w:val="00576E69"/>
    <w:rsid w:val="00581202"/>
    <w:rsid w:val="00581B9F"/>
    <w:rsid w:val="00581D3B"/>
    <w:rsid w:val="00583835"/>
    <w:rsid w:val="0058408C"/>
    <w:rsid w:val="00584178"/>
    <w:rsid w:val="005843C5"/>
    <w:rsid w:val="0058458F"/>
    <w:rsid w:val="0058578C"/>
    <w:rsid w:val="00585990"/>
    <w:rsid w:val="00585DF0"/>
    <w:rsid w:val="005869A1"/>
    <w:rsid w:val="00586FA6"/>
    <w:rsid w:val="00587517"/>
    <w:rsid w:val="00587AE7"/>
    <w:rsid w:val="0059001B"/>
    <w:rsid w:val="005908CB"/>
    <w:rsid w:val="005913A8"/>
    <w:rsid w:val="005914B2"/>
    <w:rsid w:val="00591748"/>
    <w:rsid w:val="0059300B"/>
    <w:rsid w:val="00595755"/>
    <w:rsid w:val="0059581C"/>
    <w:rsid w:val="00595F75"/>
    <w:rsid w:val="00596ADA"/>
    <w:rsid w:val="0059711E"/>
    <w:rsid w:val="00597344"/>
    <w:rsid w:val="005974FB"/>
    <w:rsid w:val="005A097D"/>
    <w:rsid w:val="005A105E"/>
    <w:rsid w:val="005A1654"/>
    <w:rsid w:val="005A179F"/>
    <w:rsid w:val="005A1DEE"/>
    <w:rsid w:val="005A20A2"/>
    <w:rsid w:val="005A24A8"/>
    <w:rsid w:val="005A407C"/>
    <w:rsid w:val="005A4456"/>
    <w:rsid w:val="005A4B8A"/>
    <w:rsid w:val="005A4C98"/>
    <w:rsid w:val="005A5657"/>
    <w:rsid w:val="005A57ED"/>
    <w:rsid w:val="005A5D71"/>
    <w:rsid w:val="005A5EF5"/>
    <w:rsid w:val="005A69F8"/>
    <w:rsid w:val="005A7978"/>
    <w:rsid w:val="005A7A69"/>
    <w:rsid w:val="005B0B53"/>
    <w:rsid w:val="005B0BD0"/>
    <w:rsid w:val="005B12F8"/>
    <w:rsid w:val="005B18EA"/>
    <w:rsid w:val="005B2244"/>
    <w:rsid w:val="005B23F3"/>
    <w:rsid w:val="005B2B1C"/>
    <w:rsid w:val="005B370F"/>
    <w:rsid w:val="005B3826"/>
    <w:rsid w:val="005B4066"/>
    <w:rsid w:val="005B4414"/>
    <w:rsid w:val="005B45B6"/>
    <w:rsid w:val="005B4BAC"/>
    <w:rsid w:val="005B69CE"/>
    <w:rsid w:val="005B6B80"/>
    <w:rsid w:val="005B7630"/>
    <w:rsid w:val="005C0443"/>
    <w:rsid w:val="005C0731"/>
    <w:rsid w:val="005C0903"/>
    <w:rsid w:val="005C0A4F"/>
    <w:rsid w:val="005C0B03"/>
    <w:rsid w:val="005C1C9B"/>
    <w:rsid w:val="005C207B"/>
    <w:rsid w:val="005C23D1"/>
    <w:rsid w:val="005C2889"/>
    <w:rsid w:val="005C2A3D"/>
    <w:rsid w:val="005C3142"/>
    <w:rsid w:val="005C35F4"/>
    <w:rsid w:val="005C4485"/>
    <w:rsid w:val="005C586E"/>
    <w:rsid w:val="005C7189"/>
    <w:rsid w:val="005C7CBA"/>
    <w:rsid w:val="005D02E8"/>
    <w:rsid w:val="005D062A"/>
    <w:rsid w:val="005D0DC5"/>
    <w:rsid w:val="005D0EA9"/>
    <w:rsid w:val="005D193C"/>
    <w:rsid w:val="005D1D0C"/>
    <w:rsid w:val="005D24F1"/>
    <w:rsid w:val="005D3918"/>
    <w:rsid w:val="005D4626"/>
    <w:rsid w:val="005D4B31"/>
    <w:rsid w:val="005D67EB"/>
    <w:rsid w:val="005D68F0"/>
    <w:rsid w:val="005D6CFB"/>
    <w:rsid w:val="005D72AA"/>
    <w:rsid w:val="005D7569"/>
    <w:rsid w:val="005E019A"/>
    <w:rsid w:val="005E0477"/>
    <w:rsid w:val="005E09CF"/>
    <w:rsid w:val="005E0DD2"/>
    <w:rsid w:val="005E0F9C"/>
    <w:rsid w:val="005E1B76"/>
    <w:rsid w:val="005E1F01"/>
    <w:rsid w:val="005E35C1"/>
    <w:rsid w:val="005E3FDD"/>
    <w:rsid w:val="005E4746"/>
    <w:rsid w:val="005E4F85"/>
    <w:rsid w:val="005E51C2"/>
    <w:rsid w:val="005E672E"/>
    <w:rsid w:val="005E68DF"/>
    <w:rsid w:val="005E6B72"/>
    <w:rsid w:val="005E7416"/>
    <w:rsid w:val="005F09E6"/>
    <w:rsid w:val="005F3549"/>
    <w:rsid w:val="005F375A"/>
    <w:rsid w:val="005F3ACC"/>
    <w:rsid w:val="005F585B"/>
    <w:rsid w:val="005F5AA6"/>
    <w:rsid w:val="005F661B"/>
    <w:rsid w:val="005F70F3"/>
    <w:rsid w:val="005F7AF7"/>
    <w:rsid w:val="00600299"/>
    <w:rsid w:val="00600D9A"/>
    <w:rsid w:val="00601375"/>
    <w:rsid w:val="006014EC"/>
    <w:rsid w:val="006027C2"/>
    <w:rsid w:val="00602B2A"/>
    <w:rsid w:val="00602F44"/>
    <w:rsid w:val="00603150"/>
    <w:rsid w:val="00603B8E"/>
    <w:rsid w:val="00603C75"/>
    <w:rsid w:val="00604F5E"/>
    <w:rsid w:val="0060715E"/>
    <w:rsid w:val="006073BF"/>
    <w:rsid w:val="006075EF"/>
    <w:rsid w:val="00607AC0"/>
    <w:rsid w:val="00612BCE"/>
    <w:rsid w:val="00614290"/>
    <w:rsid w:val="00614315"/>
    <w:rsid w:val="00615840"/>
    <w:rsid w:val="00615EFC"/>
    <w:rsid w:val="00617517"/>
    <w:rsid w:val="006175C8"/>
    <w:rsid w:val="006177BC"/>
    <w:rsid w:val="00617A82"/>
    <w:rsid w:val="00617B19"/>
    <w:rsid w:val="00617CA1"/>
    <w:rsid w:val="006213D0"/>
    <w:rsid w:val="00621701"/>
    <w:rsid w:val="00622304"/>
    <w:rsid w:val="006227E6"/>
    <w:rsid w:val="00622F4D"/>
    <w:rsid w:val="0062389D"/>
    <w:rsid w:val="0062570D"/>
    <w:rsid w:val="00625B07"/>
    <w:rsid w:val="00625E38"/>
    <w:rsid w:val="00626BFF"/>
    <w:rsid w:val="0062740D"/>
    <w:rsid w:val="00630E37"/>
    <w:rsid w:val="006316E6"/>
    <w:rsid w:val="00631D7D"/>
    <w:rsid w:val="00632A11"/>
    <w:rsid w:val="00632E50"/>
    <w:rsid w:val="00633169"/>
    <w:rsid w:val="00633E15"/>
    <w:rsid w:val="00634FDF"/>
    <w:rsid w:val="00635570"/>
    <w:rsid w:val="00635761"/>
    <w:rsid w:val="00636807"/>
    <w:rsid w:val="00636DBF"/>
    <w:rsid w:val="00636EAA"/>
    <w:rsid w:val="00637AF1"/>
    <w:rsid w:val="00637C10"/>
    <w:rsid w:val="00637F9C"/>
    <w:rsid w:val="0064097F"/>
    <w:rsid w:val="006411DA"/>
    <w:rsid w:val="0064125E"/>
    <w:rsid w:val="006416A5"/>
    <w:rsid w:val="00641B57"/>
    <w:rsid w:val="006423F6"/>
    <w:rsid w:val="00643E0C"/>
    <w:rsid w:val="00644214"/>
    <w:rsid w:val="006461C3"/>
    <w:rsid w:val="00646F98"/>
    <w:rsid w:val="006470A1"/>
    <w:rsid w:val="00650520"/>
    <w:rsid w:val="00650873"/>
    <w:rsid w:val="00650E42"/>
    <w:rsid w:val="006519E6"/>
    <w:rsid w:val="00651D62"/>
    <w:rsid w:val="00652D8D"/>
    <w:rsid w:val="0065312E"/>
    <w:rsid w:val="00653BB9"/>
    <w:rsid w:val="006546E2"/>
    <w:rsid w:val="00655090"/>
    <w:rsid w:val="0065509A"/>
    <w:rsid w:val="0065553C"/>
    <w:rsid w:val="0065573C"/>
    <w:rsid w:val="00656137"/>
    <w:rsid w:val="00656260"/>
    <w:rsid w:val="00656566"/>
    <w:rsid w:val="0066058C"/>
    <w:rsid w:val="00660AB6"/>
    <w:rsid w:val="00661A5D"/>
    <w:rsid w:val="00661E7D"/>
    <w:rsid w:val="00662448"/>
    <w:rsid w:val="00662598"/>
    <w:rsid w:val="006625E5"/>
    <w:rsid w:val="00662629"/>
    <w:rsid w:val="006627D8"/>
    <w:rsid w:val="006631EB"/>
    <w:rsid w:val="00663301"/>
    <w:rsid w:val="00663688"/>
    <w:rsid w:val="006653EA"/>
    <w:rsid w:val="0066609A"/>
    <w:rsid w:val="00666A92"/>
    <w:rsid w:val="00666BC5"/>
    <w:rsid w:val="006719F8"/>
    <w:rsid w:val="00672C9A"/>
    <w:rsid w:val="006736AE"/>
    <w:rsid w:val="00673C2F"/>
    <w:rsid w:val="0067438B"/>
    <w:rsid w:val="006751D1"/>
    <w:rsid w:val="00675655"/>
    <w:rsid w:val="00675D15"/>
    <w:rsid w:val="00675D28"/>
    <w:rsid w:val="00676297"/>
    <w:rsid w:val="0067712D"/>
    <w:rsid w:val="00677942"/>
    <w:rsid w:val="00677ED8"/>
    <w:rsid w:val="00680696"/>
    <w:rsid w:val="006810A8"/>
    <w:rsid w:val="00681225"/>
    <w:rsid w:val="00681EBD"/>
    <w:rsid w:val="00682CE4"/>
    <w:rsid w:val="006852CB"/>
    <w:rsid w:val="006863C9"/>
    <w:rsid w:val="006863ED"/>
    <w:rsid w:val="00690FA9"/>
    <w:rsid w:val="00691072"/>
    <w:rsid w:val="00691971"/>
    <w:rsid w:val="00693C22"/>
    <w:rsid w:val="00693F1C"/>
    <w:rsid w:val="006953B1"/>
    <w:rsid w:val="00695DBB"/>
    <w:rsid w:val="006971B6"/>
    <w:rsid w:val="006979E5"/>
    <w:rsid w:val="00697A00"/>
    <w:rsid w:val="006A0252"/>
    <w:rsid w:val="006A139A"/>
    <w:rsid w:val="006A1420"/>
    <w:rsid w:val="006A3512"/>
    <w:rsid w:val="006A377A"/>
    <w:rsid w:val="006A38FF"/>
    <w:rsid w:val="006A3980"/>
    <w:rsid w:val="006A3F9A"/>
    <w:rsid w:val="006A4B89"/>
    <w:rsid w:val="006A4C81"/>
    <w:rsid w:val="006A5786"/>
    <w:rsid w:val="006A66D5"/>
    <w:rsid w:val="006A6D02"/>
    <w:rsid w:val="006A6F30"/>
    <w:rsid w:val="006A724E"/>
    <w:rsid w:val="006A741A"/>
    <w:rsid w:val="006A7E7E"/>
    <w:rsid w:val="006B07A6"/>
    <w:rsid w:val="006B0C36"/>
    <w:rsid w:val="006B0F27"/>
    <w:rsid w:val="006B2F24"/>
    <w:rsid w:val="006B3DB9"/>
    <w:rsid w:val="006B4DE8"/>
    <w:rsid w:val="006B4FDD"/>
    <w:rsid w:val="006B6380"/>
    <w:rsid w:val="006B6512"/>
    <w:rsid w:val="006B6F41"/>
    <w:rsid w:val="006B744D"/>
    <w:rsid w:val="006B7716"/>
    <w:rsid w:val="006C0E82"/>
    <w:rsid w:val="006C10D5"/>
    <w:rsid w:val="006C1410"/>
    <w:rsid w:val="006C1877"/>
    <w:rsid w:val="006C3E44"/>
    <w:rsid w:val="006C4BDF"/>
    <w:rsid w:val="006C5A6B"/>
    <w:rsid w:val="006C5F88"/>
    <w:rsid w:val="006C73E2"/>
    <w:rsid w:val="006C7508"/>
    <w:rsid w:val="006C75AE"/>
    <w:rsid w:val="006C7E22"/>
    <w:rsid w:val="006D015F"/>
    <w:rsid w:val="006D1218"/>
    <w:rsid w:val="006D2A6F"/>
    <w:rsid w:val="006D44A2"/>
    <w:rsid w:val="006D45A7"/>
    <w:rsid w:val="006D5420"/>
    <w:rsid w:val="006D5DA7"/>
    <w:rsid w:val="006D673E"/>
    <w:rsid w:val="006D7A64"/>
    <w:rsid w:val="006D7B8F"/>
    <w:rsid w:val="006E02E6"/>
    <w:rsid w:val="006E0BAD"/>
    <w:rsid w:val="006E0CB9"/>
    <w:rsid w:val="006E0E2B"/>
    <w:rsid w:val="006E1AD0"/>
    <w:rsid w:val="006E1C43"/>
    <w:rsid w:val="006E202C"/>
    <w:rsid w:val="006E2B4C"/>
    <w:rsid w:val="006E339A"/>
    <w:rsid w:val="006E4A30"/>
    <w:rsid w:val="006E5860"/>
    <w:rsid w:val="006E58FD"/>
    <w:rsid w:val="006E59C8"/>
    <w:rsid w:val="006E63BE"/>
    <w:rsid w:val="006E756E"/>
    <w:rsid w:val="006F0AEC"/>
    <w:rsid w:val="006F1B08"/>
    <w:rsid w:val="006F2675"/>
    <w:rsid w:val="006F2688"/>
    <w:rsid w:val="006F407A"/>
    <w:rsid w:val="006F4BB1"/>
    <w:rsid w:val="006F503D"/>
    <w:rsid w:val="006F50A1"/>
    <w:rsid w:val="006F52DA"/>
    <w:rsid w:val="006F60F2"/>
    <w:rsid w:val="006F7F1C"/>
    <w:rsid w:val="007019D0"/>
    <w:rsid w:val="00701B18"/>
    <w:rsid w:val="007028AF"/>
    <w:rsid w:val="00703EB2"/>
    <w:rsid w:val="00704169"/>
    <w:rsid w:val="007051DC"/>
    <w:rsid w:val="00705237"/>
    <w:rsid w:val="00706083"/>
    <w:rsid w:val="0070679E"/>
    <w:rsid w:val="00707319"/>
    <w:rsid w:val="00707E33"/>
    <w:rsid w:val="007105DD"/>
    <w:rsid w:val="00710C0C"/>
    <w:rsid w:val="0071139D"/>
    <w:rsid w:val="00711A79"/>
    <w:rsid w:val="00712041"/>
    <w:rsid w:val="007120B6"/>
    <w:rsid w:val="007124C1"/>
    <w:rsid w:val="0071251E"/>
    <w:rsid w:val="007128E0"/>
    <w:rsid w:val="00712D0A"/>
    <w:rsid w:val="007131CB"/>
    <w:rsid w:val="0071631C"/>
    <w:rsid w:val="0071649B"/>
    <w:rsid w:val="00716AFF"/>
    <w:rsid w:val="00717634"/>
    <w:rsid w:val="00720D3B"/>
    <w:rsid w:val="00722B80"/>
    <w:rsid w:val="007245E5"/>
    <w:rsid w:val="00724A03"/>
    <w:rsid w:val="00724FFA"/>
    <w:rsid w:val="00725BEA"/>
    <w:rsid w:val="00727FD4"/>
    <w:rsid w:val="00732594"/>
    <w:rsid w:val="007329F6"/>
    <w:rsid w:val="00732A79"/>
    <w:rsid w:val="0073404D"/>
    <w:rsid w:val="00734CAE"/>
    <w:rsid w:val="00735DF7"/>
    <w:rsid w:val="00735F63"/>
    <w:rsid w:val="007363AE"/>
    <w:rsid w:val="00736B02"/>
    <w:rsid w:val="007419A7"/>
    <w:rsid w:val="00741B04"/>
    <w:rsid w:val="00742AA0"/>
    <w:rsid w:val="0074372E"/>
    <w:rsid w:val="00743DF6"/>
    <w:rsid w:val="007446AA"/>
    <w:rsid w:val="00744D47"/>
    <w:rsid w:val="007457C1"/>
    <w:rsid w:val="00745CCA"/>
    <w:rsid w:val="00750455"/>
    <w:rsid w:val="00750BEF"/>
    <w:rsid w:val="00750C30"/>
    <w:rsid w:val="00750CAF"/>
    <w:rsid w:val="00750CE8"/>
    <w:rsid w:val="007510A0"/>
    <w:rsid w:val="00751569"/>
    <w:rsid w:val="007516BA"/>
    <w:rsid w:val="007519F6"/>
    <w:rsid w:val="007528A7"/>
    <w:rsid w:val="00752931"/>
    <w:rsid w:val="00753034"/>
    <w:rsid w:val="00753C09"/>
    <w:rsid w:val="00754533"/>
    <w:rsid w:val="00754B4C"/>
    <w:rsid w:val="00754F37"/>
    <w:rsid w:val="00755955"/>
    <w:rsid w:val="00755D52"/>
    <w:rsid w:val="007561F9"/>
    <w:rsid w:val="00756236"/>
    <w:rsid w:val="00756E90"/>
    <w:rsid w:val="0075716A"/>
    <w:rsid w:val="007601FB"/>
    <w:rsid w:val="00760531"/>
    <w:rsid w:val="00760FE9"/>
    <w:rsid w:val="0076123D"/>
    <w:rsid w:val="00761A52"/>
    <w:rsid w:val="00763767"/>
    <w:rsid w:val="00763CA1"/>
    <w:rsid w:val="00763CAD"/>
    <w:rsid w:val="00763E27"/>
    <w:rsid w:val="007642FE"/>
    <w:rsid w:val="00765208"/>
    <w:rsid w:val="00765EB0"/>
    <w:rsid w:val="0077185C"/>
    <w:rsid w:val="00771E03"/>
    <w:rsid w:val="007730D4"/>
    <w:rsid w:val="00774482"/>
    <w:rsid w:val="0077489E"/>
    <w:rsid w:val="00774FDD"/>
    <w:rsid w:val="007750EE"/>
    <w:rsid w:val="007771C4"/>
    <w:rsid w:val="007801FE"/>
    <w:rsid w:val="007804F2"/>
    <w:rsid w:val="00781351"/>
    <w:rsid w:val="00781BE4"/>
    <w:rsid w:val="0078239D"/>
    <w:rsid w:val="0078265E"/>
    <w:rsid w:val="00786D25"/>
    <w:rsid w:val="00787151"/>
    <w:rsid w:val="00790397"/>
    <w:rsid w:val="00790BB4"/>
    <w:rsid w:val="0079117F"/>
    <w:rsid w:val="00791765"/>
    <w:rsid w:val="007923C7"/>
    <w:rsid w:val="00792C4C"/>
    <w:rsid w:val="007930B1"/>
    <w:rsid w:val="007935DF"/>
    <w:rsid w:val="007937AD"/>
    <w:rsid w:val="00793B2D"/>
    <w:rsid w:val="00794A0E"/>
    <w:rsid w:val="00794F74"/>
    <w:rsid w:val="00795566"/>
    <w:rsid w:val="00795A71"/>
    <w:rsid w:val="007968E1"/>
    <w:rsid w:val="00797458"/>
    <w:rsid w:val="007A03B1"/>
    <w:rsid w:val="007A10BE"/>
    <w:rsid w:val="007A16D1"/>
    <w:rsid w:val="007A2767"/>
    <w:rsid w:val="007A27EF"/>
    <w:rsid w:val="007A296D"/>
    <w:rsid w:val="007A4099"/>
    <w:rsid w:val="007A48FC"/>
    <w:rsid w:val="007A4B96"/>
    <w:rsid w:val="007A4CB6"/>
    <w:rsid w:val="007A54C9"/>
    <w:rsid w:val="007A5A21"/>
    <w:rsid w:val="007A5DB9"/>
    <w:rsid w:val="007A6402"/>
    <w:rsid w:val="007A6C4C"/>
    <w:rsid w:val="007A7D55"/>
    <w:rsid w:val="007A7ED8"/>
    <w:rsid w:val="007B00F9"/>
    <w:rsid w:val="007B094A"/>
    <w:rsid w:val="007B31DF"/>
    <w:rsid w:val="007B3A54"/>
    <w:rsid w:val="007B3C74"/>
    <w:rsid w:val="007B3F90"/>
    <w:rsid w:val="007B45E4"/>
    <w:rsid w:val="007B4A17"/>
    <w:rsid w:val="007B6BCD"/>
    <w:rsid w:val="007B7165"/>
    <w:rsid w:val="007B728B"/>
    <w:rsid w:val="007B78FA"/>
    <w:rsid w:val="007C0420"/>
    <w:rsid w:val="007C0524"/>
    <w:rsid w:val="007C069B"/>
    <w:rsid w:val="007C12B5"/>
    <w:rsid w:val="007C3297"/>
    <w:rsid w:val="007C3B16"/>
    <w:rsid w:val="007C3DE1"/>
    <w:rsid w:val="007C3F81"/>
    <w:rsid w:val="007C4463"/>
    <w:rsid w:val="007C57CD"/>
    <w:rsid w:val="007C6C3B"/>
    <w:rsid w:val="007C7DC4"/>
    <w:rsid w:val="007C7F31"/>
    <w:rsid w:val="007D0A02"/>
    <w:rsid w:val="007D16B8"/>
    <w:rsid w:val="007D2A2A"/>
    <w:rsid w:val="007D42CE"/>
    <w:rsid w:val="007D443B"/>
    <w:rsid w:val="007D4B1A"/>
    <w:rsid w:val="007D5168"/>
    <w:rsid w:val="007D55B4"/>
    <w:rsid w:val="007D5FFB"/>
    <w:rsid w:val="007D6256"/>
    <w:rsid w:val="007D75CA"/>
    <w:rsid w:val="007D77C5"/>
    <w:rsid w:val="007D7957"/>
    <w:rsid w:val="007D7F86"/>
    <w:rsid w:val="007E01D6"/>
    <w:rsid w:val="007E08B1"/>
    <w:rsid w:val="007E21F4"/>
    <w:rsid w:val="007E37F3"/>
    <w:rsid w:val="007E40ED"/>
    <w:rsid w:val="007E411D"/>
    <w:rsid w:val="007E4F56"/>
    <w:rsid w:val="007E5B3D"/>
    <w:rsid w:val="007E60A5"/>
    <w:rsid w:val="007E60D7"/>
    <w:rsid w:val="007F1DC2"/>
    <w:rsid w:val="007F3F97"/>
    <w:rsid w:val="007F464E"/>
    <w:rsid w:val="007F4D3E"/>
    <w:rsid w:val="007F5505"/>
    <w:rsid w:val="007F6A4D"/>
    <w:rsid w:val="007F6D53"/>
    <w:rsid w:val="007F73B4"/>
    <w:rsid w:val="007F7712"/>
    <w:rsid w:val="007F7F24"/>
    <w:rsid w:val="00800611"/>
    <w:rsid w:val="0080134E"/>
    <w:rsid w:val="008013B3"/>
    <w:rsid w:val="00802B54"/>
    <w:rsid w:val="00803523"/>
    <w:rsid w:val="008036F5"/>
    <w:rsid w:val="008044C8"/>
    <w:rsid w:val="00804774"/>
    <w:rsid w:val="008052BF"/>
    <w:rsid w:val="00805ABA"/>
    <w:rsid w:val="00805D4B"/>
    <w:rsid w:val="00805EB6"/>
    <w:rsid w:val="008075CF"/>
    <w:rsid w:val="00807759"/>
    <w:rsid w:val="00807B66"/>
    <w:rsid w:val="008110E2"/>
    <w:rsid w:val="008115C2"/>
    <w:rsid w:val="00811C52"/>
    <w:rsid w:val="0081214C"/>
    <w:rsid w:val="00813016"/>
    <w:rsid w:val="00814105"/>
    <w:rsid w:val="0081586B"/>
    <w:rsid w:val="00817540"/>
    <w:rsid w:val="00817DD8"/>
    <w:rsid w:val="00820164"/>
    <w:rsid w:val="008206BC"/>
    <w:rsid w:val="008208E7"/>
    <w:rsid w:val="008211EC"/>
    <w:rsid w:val="008215D8"/>
    <w:rsid w:val="008219EF"/>
    <w:rsid w:val="0082287A"/>
    <w:rsid w:val="00822D54"/>
    <w:rsid w:val="00822D7A"/>
    <w:rsid w:val="00824614"/>
    <w:rsid w:val="008251B7"/>
    <w:rsid w:val="00826FBB"/>
    <w:rsid w:val="0082757E"/>
    <w:rsid w:val="008278D8"/>
    <w:rsid w:val="00830435"/>
    <w:rsid w:val="008305D0"/>
    <w:rsid w:val="00831037"/>
    <w:rsid w:val="0083160E"/>
    <w:rsid w:val="0083164C"/>
    <w:rsid w:val="00831DAF"/>
    <w:rsid w:val="00832069"/>
    <w:rsid w:val="0083227C"/>
    <w:rsid w:val="00833BC5"/>
    <w:rsid w:val="008341B7"/>
    <w:rsid w:val="00835735"/>
    <w:rsid w:val="00835F64"/>
    <w:rsid w:val="008364F3"/>
    <w:rsid w:val="00836A58"/>
    <w:rsid w:val="008377B9"/>
    <w:rsid w:val="0083792C"/>
    <w:rsid w:val="00837B82"/>
    <w:rsid w:val="008411ED"/>
    <w:rsid w:val="008414B5"/>
    <w:rsid w:val="00841EEF"/>
    <w:rsid w:val="008425AD"/>
    <w:rsid w:val="008425BD"/>
    <w:rsid w:val="00842AAC"/>
    <w:rsid w:val="00843120"/>
    <w:rsid w:val="00843C31"/>
    <w:rsid w:val="0084440B"/>
    <w:rsid w:val="00844C2E"/>
    <w:rsid w:val="00844EEF"/>
    <w:rsid w:val="00844EFB"/>
    <w:rsid w:val="0084594D"/>
    <w:rsid w:val="00845B87"/>
    <w:rsid w:val="00846817"/>
    <w:rsid w:val="00846E92"/>
    <w:rsid w:val="0084737E"/>
    <w:rsid w:val="008475EA"/>
    <w:rsid w:val="00850303"/>
    <w:rsid w:val="008513DC"/>
    <w:rsid w:val="008515AA"/>
    <w:rsid w:val="00852C9D"/>
    <w:rsid w:val="0085424B"/>
    <w:rsid w:val="00854481"/>
    <w:rsid w:val="008547D0"/>
    <w:rsid w:val="00854A3B"/>
    <w:rsid w:val="0085528A"/>
    <w:rsid w:val="008555C8"/>
    <w:rsid w:val="00857018"/>
    <w:rsid w:val="0086121A"/>
    <w:rsid w:val="008630CA"/>
    <w:rsid w:val="00863208"/>
    <w:rsid w:val="00863EA1"/>
    <w:rsid w:val="00864269"/>
    <w:rsid w:val="008643C3"/>
    <w:rsid w:val="00864D55"/>
    <w:rsid w:val="0086785D"/>
    <w:rsid w:val="00867C53"/>
    <w:rsid w:val="00870389"/>
    <w:rsid w:val="00870F0C"/>
    <w:rsid w:val="00871E94"/>
    <w:rsid w:val="008727B7"/>
    <w:rsid w:val="008728FD"/>
    <w:rsid w:val="0087340C"/>
    <w:rsid w:val="008747CB"/>
    <w:rsid w:val="008749B0"/>
    <w:rsid w:val="00874BD5"/>
    <w:rsid w:val="0087507E"/>
    <w:rsid w:val="00875479"/>
    <w:rsid w:val="0087577B"/>
    <w:rsid w:val="008772E2"/>
    <w:rsid w:val="00877995"/>
    <w:rsid w:val="0088113D"/>
    <w:rsid w:val="00882C57"/>
    <w:rsid w:val="00883B22"/>
    <w:rsid w:val="00883CEB"/>
    <w:rsid w:val="00884378"/>
    <w:rsid w:val="00884E0E"/>
    <w:rsid w:val="00885289"/>
    <w:rsid w:val="0088645A"/>
    <w:rsid w:val="008869CE"/>
    <w:rsid w:val="00886A49"/>
    <w:rsid w:val="00886EFA"/>
    <w:rsid w:val="0088732F"/>
    <w:rsid w:val="008875AC"/>
    <w:rsid w:val="00887E79"/>
    <w:rsid w:val="00890CAC"/>
    <w:rsid w:val="00892B7C"/>
    <w:rsid w:val="008936A6"/>
    <w:rsid w:val="00893EAD"/>
    <w:rsid w:val="00894C95"/>
    <w:rsid w:val="00895815"/>
    <w:rsid w:val="0089734C"/>
    <w:rsid w:val="0089753D"/>
    <w:rsid w:val="00897609"/>
    <w:rsid w:val="0089767C"/>
    <w:rsid w:val="00897A75"/>
    <w:rsid w:val="00897D62"/>
    <w:rsid w:val="00897FBE"/>
    <w:rsid w:val="008A1061"/>
    <w:rsid w:val="008A20F5"/>
    <w:rsid w:val="008A32FF"/>
    <w:rsid w:val="008A336F"/>
    <w:rsid w:val="008A3D4F"/>
    <w:rsid w:val="008A4881"/>
    <w:rsid w:val="008A4C80"/>
    <w:rsid w:val="008A5167"/>
    <w:rsid w:val="008A6AB4"/>
    <w:rsid w:val="008A6C65"/>
    <w:rsid w:val="008A7875"/>
    <w:rsid w:val="008B0B98"/>
    <w:rsid w:val="008B0E96"/>
    <w:rsid w:val="008B1F63"/>
    <w:rsid w:val="008B2086"/>
    <w:rsid w:val="008B2BD6"/>
    <w:rsid w:val="008B33BE"/>
    <w:rsid w:val="008B3494"/>
    <w:rsid w:val="008B4EB5"/>
    <w:rsid w:val="008B5060"/>
    <w:rsid w:val="008B53BC"/>
    <w:rsid w:val="008B5479"/>
    <w:rsid w:val="008B56D3"/>
    <w:rsid w:val="008B6F82"/>
    <w:rsid w:val="008B77AA"/>
    <w:rsid w:val="008C14AB"/>
    <w:rsid w:val="008C15E7"/>
    <w:rsid w:val="008C24A6"/>
    <w:rsid w:val="008C27CB"/>
    <w:rsid w:val="008C2C6D"/>
    <w:rsid w:val="008C345E"/>
    <w:rsid w:val="008C3838"/>
    <w:rsid w:val="008C573A"/>
    <w:rsid w:val="008C5E1C"/>
    <w:rsid w:val="008C64FE"/>
    <w:rsid w:val="008C7FEA"/>
    <w:rsid w:val="008D0FC0"/>
    <w:rsid w:val="008D1001"/>
    <w:rsid w:val="008D12CC"/>
    <w:rsid w:val="008D134E"/>
    <w:rsid w:val="008D14FC"/>
    <w:rsid w:val="008D1A0C"/>
    <w:rsid w:val="008D1CE4"/>
    <w:rsid w:val="008D2156"/>
    <w:rsid w:val="008D2C56"/>
    <w:rsid w:val="008D2D6D"/>
    <w:rsid w:val="008D309F"/>
    <w:rsid w:val="008D36E5"/>
    <w:rsid w:val="008D3C19"/>
    <w:rsid w:val="008D3F73"/>
    <w:rsid w:val="008D40A6"/>
    <w:rsid w:val="008D55C3"/>
    <w:rsid w:val="008D5E5F"/>
    <w:rsid w:val="008E0719"/>
    <w:rsid w:val="008E0761"/>
    <w:rsid w:val="008E0CBE"/>
    <w:rsid w:val="008E26C9"/>
    <w:rsid w:val="008E283A"/>
    <w:rsid w:val="008E3A83"/>
    <w:rsid w:val="008E595A"/>
    <w:rsid w:val="008E6E22"/>
    <w:rsid w:val="008E6FC1"/>
    <w:rsid w:val="008E7F5E"/>
    <w:rsid w:val="008F0A2E"/>
    <w:rsid w:val="008F1676"/>
    <w:rsid w:val="008F2C15"/>
    <w:rsid w:val="008F2C57"/>
    <w:rsid w:val="008F468C"/>
    <w:rsid w:val="008F515D"/>
    <w:rsid w:val="008F56C1"/>
    <w:rsid w:val="008F596E"/>
    <w:rsid w:val="008F59DE"/>
    <w:rsid w:val="008F6003"/>
    <w:rsid w:val="008F6AFE"/>
    <w:rsid w:val="008F7FD5"/>
    <w:rsid w:val="00901D63"/>
    <w:rsid w:val="0090256F"/>
    <w:rsid w:val="00904AB4"/>
    <w:rsid w:val="00904FE0"/>
    <w:rsid w:val="00906BA4"/>
    <w:rsid w:val="0090730F"/>
    <w:rsid w:val="009078F9"/>
    <w:rsid w:val="009079AC"/>
    <w:rsid w:val="00907E94"/>
    <w:rsid w:val="00910476"/>
    <w:rsid w:val="00911285"/>
    <w:rsid w:val="009127FC"/>
    <w:rsid w:val="00912DA1"/>
    <w:rsid w:val="009140E4"/>
    <w:rsid w:val="00914190"/>
    <w:rsid w:val="0091483A"/>
    <w:rsid w:val="009154D9"/>
    <w:rsid w:val="00920149"/>
    <w:rsid w:val="009206D2"/>
    <w:rsid w:val="00920DF9"/>
    <w:rsid w:val="00921787"/>
    <w:rsid w:val="009226EF"/>
    <w:rsid w:val="00923C22"/>
    <w:rsid w:val="009257A8"/>
    <w:rsid w:val="00926073"/>
    <w:rsid w:val="00926448"/>
    <w:rsid w:val="009266C0"/>
    <w:rsid w:val="00927C5C"/>
    <w:rsid w:val="009302F3"/>
    <w:rsid w:val="00930A15"/>
    <w:rsid w:val="0093152A"/>
    <w:rsid w:val="0093172B"/>
    <w:rsid w:val="00931F1C"/>
    <w:rsid w:val="009325D2"/>
    <w:rsid w:val="009328E0"/>
    <w:rsid w:val="009335A5"/>
    <w:rsid w:val="00933715"/>
    <w:rsid w:val="0093383D"/>
    <w:rsid w:val="00933966"/>
    <w:rsid w:val="00934A35"/>
    <w:rsid w:val="009352D0"/>
    <w:rsid w:val="00936128"/>
    <w:rsid w:val="0093657B"/>
    <w:rsid w:val="0093698E"/>
    <w:rsid w:val="00940439"/>
    <w:rsid w:val="00940736"/>
    <w:rsid w:val="00940D47"/>
    <w:rsid w:val="00942667"/>
    <w:rsid w:val="00943194"/>
    <w:rsid w:val="009446F8"/>
    <w:rsid w:val="0094552B"/>
    <w:rsid w:val="00945F60"/>
    <w:rsid w:val="009463B6"/>
    <w:rsid w:val="00947015"/>
    <w:rsid w:val="00947ED8"/>
    <w:rsid w:val="00950A82"/>
    <w:rsid w:val="0095140B"/>
    <w:rsid w:val="009514D4"/>
    <w:rsid w:val="009517A9"/>
    <w:rsid w:val="009517B2"/>
    <w:rsid w:val="00952778"/>
    <w:rsid w:val="00953C09"/>
    <w:rsid w:val="00953EFD"/>
    <w:rsid w:val="00954299"/>
    <w:rsid w:val="00954E78"/>
    <w:rsid w:val="0095540B"/>
    <w:rsid w:val="00955C7E"/>
    <w:rsid w:val="00956A55"/>
    <w:rsid w:val="00960BC3"/>
    <w:rsid w:val="00960E94"/>
    <w:rsid w:val="00961EB9"/>
    <w:rsid w:val="0096205A"/>
    <w:rsid w:val="0096319E"/>
    <w:rsid w:val="00963401"/>
    <w:rsid w:val="009634C0"/>
    <w:rsid w:val="009636D9"/>
    <w:rsid w:val="00964BB6"/>
    <w:rsid w:val="009654FC"/>
    <w:rsid w:val="00967E15"/>
    <w:rsid w:val="00967FB3"/>
    <w:rsid w:val="00970972"/>
    <w:rsid w:val="009718A4"/>
    <w:rsid w:val="00971F35"/>
    <w:rsid w:val="00972F1C"/>
    <w:rsid w:val="009744CF"/>
    <w:rsid w:val="0097497B"/>
    <w:rsid w:val="009749A9"/>
    <w:rsid w:val="00974AC2"/>
    <w:rsid w:val="00976449"/>
    <w:rsid w:val="009768FC"/>
    <w:rsid w:val="00977187"/>
    <w:rsid w:val="00977331"/>
    <w:rsid w:val="0097783F"/>
    <w:rsid w:val="00980B6D"/>
    <w:rsid w:val="00980B90"/>
    <w:rsid w:val="00980BBA"/>
    <w:rsid w:val="00981373"/>
    <w:rsid w:val="00982971"/>
    <w:rsid w:val="009831B2"/>
    <w:rsid w:val="0098349A"/>
    <w:rsid w:val="00983DFE"/>
    <w:rsid w:val="00984B05"/>
    <w:rsid w:val="00985B6F"/>
    <w:rsid w:val="0098705C"/>
    <w:rsid w:val="00987C36"/>
    <w:rsid w:val="00990329"/>
    <w:rsid w:val="00991920"/>
    <w:rsid w:val="00991A87"/>
    <w:rsid w:val="00991D3D"/>
    <w:rsid w:val="0099238A"/>
    <w:rsid w:val="009925AC"/>
    <w:rsid w:val="00992FE3"/>
    <w:rsid w:val="00993085"/>
    <w:rsid w:val="00993AC4"/>
    <w:rsid w:val="00993EEB"/>
    <w:rsid w:val="00993EF3"/>
    <w:rsid w:val="00993FC6"/>
    <w:rsid w:val="00994A6F"/>
    <w:rsid w:val="00995402"/>
    <w:rsid w:val="009957F4"/>
    <w:rsid w:val="00995878"/>
    <w:rsid w:val="00996E56"/>
    <w:rsid w:val="00996F40"/>
    <w:rsid w:val="009A02DD"/>
    <w:rsid w:val="009A0C3B"/>
    <w:rsid w:val="009A12CC"/>
    <w:rsid w:val="009A16FC"/>
    <w:rsid w:val="009A2B95"/>
    <w:rsid w:val="009A3123"/>
    <w:rsid w:val="009A39A7"/>
    <w:rsid w:val="009A3A1C"/>
    <w:rsid w:val="009A474F"/>
    <w:rsid w:val="009A4B3B"/>
    <w:rsid w:val="009A4D77"/>
    <w:rsid w:val="009A5EDA"/>
    <w:rsid w:val="009A5FF8"/>
    <w:rsid w:val="009A6294"/>
    <w:rsid w:val="009A6898"/>
    <w:rsid w:val="009A68D4"/>
    <w:rsid w:val="009A72F9"/>
    <w:rsid w:val="009A7740"/>
    <w:rsid w:val="009A7FF3"/>
    <w:rsid w:val="009B02C2"/>
    <w:rsid w:val="009B0885"/>
    <w:rsid w:val="009B0B01"/>
    <w:rsid w:val="009B1FE0"/>
    <w:rsid w:val="009B2CAD"/>
    <w:rsid w:val="009B3BCE"/>
    <w:rsid w:val="009B4298"/>
    <w:rsid w:val="009B4B5F"/>
    <w:rsid w:val="009B5F78"/>
    <w:rsid w:val="009B6EA6"/>
    <w:rsid w:val="009B773E"/>
    <w:rsid w:val="009B7AA6"/>
    <w:rsid w:val="009B7E54"/>
    <w:rsid w:val="009C04EA"/>
    <w:rsid w:val="009C0C61"/>
    <w:rsid w:val="009C1AEA"/>
    <w:rsid w:val="009C20CB"/>
    <w:rsid w:val="009C3AD2"/>
    <w:rsid w:val="009C4A42"/>
    <w:rsid w:val="009C6385"/>
    <w:rsid w:val="009D1EE0"/>
    <w:rsid w:val="009D210D"/>
    <w:rsid w:val="009D27A1"/>
    <w:rsid w:val="009D3CF8"/>
    <w:rsid w:val="009D3D8A"/>
    <w:rsid w:val="009D45BA"/>
    <w:rsid w:val="009D4831"/>
    <w:rsid w:val="009D4D31"/>
    <w:rsid w:val="009D50E5"/>
    <w:rsid w:val="009D5EDD"/>
    <w:rsid w:val="009D5F54"/>
    <w:rsid w:val="009D6BE3"/>
    <w:rsid w:val="009D6CAA"/>
    <w:rsid w:val="009D6E21"/>
    <w:rsid w:val="009E114C"/>
    <w:rsid w:val="009E2579"/>
    <w:rsid w:val="009E39F1"/>
    <w:rsid w:val="009E3BBC"/>
    <w:rsid w:val="009E3F74"/>
    <w:rsid w:val="009E429D"/>
    <w:rsid w:val="009E437B"/>
    <w:rsid w:val="009E530A"/>
    <w:rsid w:val="009E5591"/>
    <w:rsid w:val="009E55F3"/>
    <w:rsid w:val="009E5649"/>
    <w:rsid w:val="009E5DC4"/>
    <w:rsid w:val="009E7603"/>
    <w:rsid w:val="009F0E60"/>
    <w:rsid w:val="009F11F9"/>
    <w:rsid w:val="009F1B45"/>
    <w:rsid w:val="009F265F"/>
    <w:rsid w:val="009F3B09"/>
    <w:rsid w:val="009F4A65"/>
    <w:rsid w:val="009F63B1"/>
    <w:rsid w:val="009F6946"/>
    <w:rsid w:val="009F7CB9"/>
    <w:rsid w:val="009F7D64"/>
    <w:rsid w:val="00A01372"/>
    <w:rsid w:val="00A018A1"/>
    <w:rsid w:val="00A020CD"/>
    <w:rsid w:val="00A022D3"/>
    <w:rsid w:val="00A02E5A"/>
    <w:rsid w:val="00A03A93"/>
    <w:rsid w:val="00A03B00"/>
    <w:rsid w:val="00A04E8B"/>
    <w:rsid w:val="00A05104"/>
    <w:rsid w:val="00A055F3"/>
    <w:rsid w:val="00A05A0E"/>
    <w:rsid w:val="00A0628B"/>
    <w:rsid w:val="00A06554"/>
    <w:rsid w:val="00A07DC3"/>
    <w:rsid w:val="00A114FD"/>
    <w:rsid w:val="00A1160B"/>
    <w:rsid w:val="00A117FD"/>
    <w:rsid w:val="00A129D2"/>
    <w:rsid w:val="00A12A2F"/>
    <w:rsid w:val="00A14E30"/>
    <w:rsid w:val="00A14F45"/>
    <w:rsid w:val="00A166D4"/>
    <w:rsid w:val="00A16F50"/>
    <w:rsid w:val="00A17248"/>
    <w:rsid w:val="00A179DA"/>
    <w:rsid w:val="00A20337"/>
    <w:rsid w:val="00A20AF8"/>
    <w:rsid w:val="00A21F35"/>
    <w:rsid w:val="00A22479"/>
    <w:rsid w:val="00A2291A"/>
    <w:rsid w:val="00A2322B"/>
    <w:rsid w:val="00A232DB"/>
    <w:rsid w:val="00A24A5B"/>
    <w:rsid w:val="00A24ECD"/>
    <w:rsid w:val="00A25486"/>
    <w:rsid w:val="00A25582"/>
    <w:rsid w:val="00A25803"/>
    <w:rsid w:val="00A27D1B"/>
    <w:rsid w:val="00A27F87"/>
    <w:rsid w:val="00A30830"/>
    <w:rsid w:val="00A31193"/>
    <w:rsid w:val="00A311C8"/>
    <w:rsid w:val="00A31345"/>
    <w:rsid w:val="00A314B2"/>
    <w:rsid w:val="00A31920"/>
    <w:rsid w:val="00A32AD9"/>
    <w:rsid w:val="00A33975"/>
    <w:rsid w:val="00A33CE6"/>
    <w:rsid w:val="00A352C8"/>
    <w:rsid w:val="00A35AEE"/>
    <w:rsid w:val="00A360A7"/>
    <w:rsid w:val="00A372A4"/>
    <w:rsid w:val="00A375F9"/>
    <w:rsid w:val="00A37EA8"/>
    <w:rsid w:val="00A40987"/>
    <w:rsid w:val="00A40C05"/>
    <w:rsid w:val="00A41183"/>
    <w:rsid w:val="00A4194B"/>
    <w:rsid w:val="00A41D61"/>
    <w:rsid w:val="00A42AEA"/>
    <w:rsid w:val="00A43887"/>
    <w:rsid w:val="00A43C3C"/>
    <w:rsid w:val="00A43D09"/>
    <w:rsid w:val="00A45796"/>
    <w:rsid w:val="00A464E5"/>
    <w:rsid w:val="00A472F9"/>
    <w:rsid w:val="00A47847"/>
    <w:rsid w:val="00A50022"/>
    <w:rsid w:val="00A50615"/>
    <w:rsid w:val="00A50B94"/>
    <w:rsid w:val="00A50B98"/>
    <w:rsid w:val="00A50BE7"/>
    <w:rsid w:val="00A50D14"/>
    <w:rsid w:val="00A51C9B"/>
    <w:rsid w:val="00A530F4"/>
    <w:rsid w:val="00A53F72"/>
    <w:rsid w:val="00A5465E"/>
    <w:rsid w:val="00A55398"/>
    <w:rsid w:val="00A55676"/>
    <w:rsid w:val="00A559A7"/>
    <w:rsid w:val="00A5617A"/>
    <w:rsid w:val="00A565AA"/>
    <w:rsid w:val="00A56AF4"/>
    <w:rsid w:val="00A56C13"/>
    <w:rsid w:val="00A57041"/>
    <w:rsid w:val="00A5783D"/>
    <w:rsid w:val="00A61005"/>
    <w:rsid w:val="00A61617"/>
    <w:rsid w:val="00A61A46"/>
    <w:rsid w:val="00A61BDC"/>
    <w:rsid w:val="00A628FB"/>
    <w:rsid w:val="00A62B61"/>
    <w:rsid w:val="00A62E22"/>
    <w:rsid w:val="00A632BC"/>
    <w:rsid w:val="00A63B56"/>
    <w:rsid w:val="00A644FE"/>
    <w:rsid w:val="00A65658"/>
    <w:rsid w:val="00A66F6E"/>
    <w:rsid w:val="00A672EE"/>
    <w:rsid w:val="00A67399"/>
    <w:rsid w:val="00A67897"/>
    <w:rsid w:val="00A67D17"/>
    <w:rsid w:val="00A70ED4"/>
    <w:rsid w:val="00A717AC"/>
    <w:rsid w:val="00A71F37"/>
    <w:rsid w:val="00A72BE3"/>
    <w:rsid w:val="00A7322E"/>
    <w:rsid w:val="00A74AF7"/>
    <w:rsid w:val="00A755E0"/>
    <w:rsid w:val="00A75753"/>
    <w:rsid w:val="00A758C5"/>
    <w:rsid w:val="00A75E16"/>
    <w:rsid w:val="00A763ED"/>
    <w:rsid w:val="00A7680C"/>
    <w:rsid w:val="00A777EE"/>
    <w:rsid w:val="00A80F8C"/>
    <w:rsid w:val="00A83EA9"/>
    <w:rsid w:val="00A84EB2"/>
    <w:rsid w:val="00A8536A"/>
    <w:rsid w:val="00A85647"/>
    <w:rsid w:val="00A862BF"/>
    <w:rsid w:val="00A86872"/>
    <w:rsid w:val="00A86C54"/>
    <w:rsid w:val="00A86CD3"/>
    <w:rsid w:val="00A86E38"/>
    <w:rsid w:val="00A87A4D"/>
    <w:rsid w:val="00A87F6A"/>
    <w:rsid w:val="00A90151"/>
    <w:rsid w:val="00A9391A"/>
    <w:rsid w:val="00A95940"/>
    <w:rsid w:val="00A9713F"/>
    <w:rsid w:val="00AA01C6"/>
    <w:rsid w:val="00AA0BE1"/>
    <w:rsid w:val="00AA0C04"/>
    <w:rsid w:val="00AA1232"/>
    <w:rsid w:val="00AA198B"/>
    <w:rsid w:val="00AA3FBF"/>
    <w:rsid w:val="00AA4892"/>
    <w:rsid w:val="00AA4979"/>
    <w:rsid w:val="00AA4A7C"/>
    <w:rsid w:val="00AA5F32"/>
    <w:rsid w:val="00AA68BB"/>
    <w:rsid w:val="00AA6A25"/>
    <w:rsid w:val="00AA71DC"/>
    <w:rsid w:val="00AA7802"/>
    <w:rsid w:val="00AB062C"/>
    <w:rsid w:val="00AB244A"/>
    <w:rsid w:val="00AB2481"/>
    <w:rsid w:val="00AB3013"/>
    <w:rsid w:val="00AB45AE"/>
    <w:rsid w:val="00AB4C16"/>
    <w:rsid w:val="00AB58EA"/>
    <w:rsid w:val="00AB6162"/>
    <w:rsid w:val="00AB660A"/>
    <w:rsid w:val="00AB6D23"/>
    <w:rsid w:val="00AB7FB3"/>
    <w:rsid w:val="00AC0046"/>
    <w:rsid w:val="00AC0327"/>
    <w:rsid w:val="00AC0B00"/>
    <w:rsid w:val="00AC1083"/>
    <w:rsid w:val="00AC1236"/>
    <w:rsid w:val="00AC127C"/>
    <w:rsid w:val="00AC2715"/>
    <w:rsid w:val="00AC35A4"/>
    <w:rsid w:val="00AC3826"/>
    <w:rsid w:val="00AC403C"/>
    <w:rsid w:val="00AC4306"/>
    <w:rsid w:val="00AC44FE"/>
    <w:rsid w:val="00AC4C3D"/>
    <w:rsid w:val="00AC5070"/>
    <w:rsid w:val="00AC69CB"/>
    <w:rsid w:val="00AC7D21"/>
    <w:rsid w:val="00AD074E"/>
    <w:rsid w:val="00AD21E0"/>
    <w:rsid w:val="00AD28B0"/>
    <w:rsid w:val="00AD2EF4"/>
    <w:rsid w:val="00AD335E"/>
    <w:rsid w:val="00AD3E74"/>
    <w:rsid w:val="00AD44E4"/>
    <w:rsid w:val="00AD4978"/>
    <w:rsid w:val="00AD623D"/>
    <w:rsid w:val="00AD6AD1"/>
    <w:rsid w:val="00AD73EF"/>
    <w:rsid w:val="00AD7B7B"/>
    <w:rsid w:val="00AE010C"/>
    <w:rsid w:val="00AE0738"/>
    <w:rsid w:val="00AE08E4"/>
    <w:rsid w:val="00AE08F9"/>
    <w:rsid w:val="00AE11A5"/>
    <w:rsid w:val="00AE1F9F"/>
    <w:rsid w:val="00AE2B75"/>
    <w:rsid w:val="00AE44D1"/>
    <w:rsid w:val="00AE463D"/>
    <w:rsid w:val="00AE57E4"/>
    <w:rsid w:val="00AE58B5"/>
    <w:rsid w:val="00AE68E0"/>
    <w:rsid w:val="00AE6BBE"/>
    <w:rsid w:val="00AE6BC3"/>
    <w:rsid w:val="00AE7475"/>
    <w:rsid w:val="00AE7CB5"/>
    <w:rsid w:val="00AE7D12"/>
    <w:rsid w:val="00AF1388"/>
    <w:rsid w:val="00AF2959"/>
    <w:rsid w:val="00AF37C5"/>
    <w:rsid w:val="00AF54E6"/>
    <w:rsid w:val="00AF5D37"/>
    <w:rsid w:val="00AF615D"/>
    <w:rsid w:val="00AF61B1"/>
    <w:rsid w:val="00B00238"/>
    <w:rsid w:val="00B01633"/>
    <w:rsid w:val="00B018E2"/>
    <w:rsid w:val="00B01D06"/>
    <w:rsid w:val="00B0201B"/>
    <w:rsid w:val="00B02BD7"/>
    <w:rsid w:val="00B02DBF"/>
    <w:rsid w:val="00B035DD"/>
    <w:rsid w:val="00B03980"/>
    <w:rsid w:val="00B04520"/>
    <w:rsid w:val="00B05DFF"/>
    <w:rsid w:val="00B06F9E"/>
    <w:rsid w:val="00B109ED"/>
    <w:rsid w:val="00B10D66"/>
    <w:rsid w:val="00B12822"/>
    <w:rsid w:val="00B12831"/>
    <w:rsid w:val="00B13595"/>
    <w:rsid w:val="00B13F1C"/>
    <w:rsid w:val="00B143EB"/>
    <w:rsid w:val="00B145E3"/>
    <w:rsid w:val="00B150D3"/>
    <w:rsid w:val="00B15321"/>
    <w:rsid w:val="00B15784"/>
    <w:rsid w:val="00B15FFD"/>
    <w:rsid w:val="00B16AD9"/>
    <w:rsid w:val="00B16C0F"/>
    <w:rsid w:val="00B16D3E"/>
    <w:rsid w:val="00B2075A"/>
    <w:rsid w:val="00B211E2"/>
    <w:rsid w:val="00B21C8A"/>
    <w:rsid w:val="00B234B5"/>
    <w:rsid w:val="00B24018"/>
    <w:rsid w:val="00B24811"/>
    <w:rsid w:val="00B24D5F"/>
    <w:rsid w:val="00B2588E"/>
    <w:rsid w:val="00B25CE6"/>
    <w:rsid w:val="00B26129"/>
    <w:rsid w:val="00B2691F"/>
    <w:rsid w:val="00B27913"/>
    <w:rsid w:val="00B300AD"/>
    <w:rsid w:val="00B30369"/>
    <w:rsid w:val="00B3104B"/>
    <w:rsid w:val="00B31317"/>
    <w:rsid w:val="00B31B03"/>
    <w:rsid w:val="00B323A1"/>
    <w:rsid w:val="00B32637"/>
    <w:rsid w:val="00B35827"/>
    <w:rsid w:val="00B363CE"/>
    <w:rsid w:val="00B364E3"/>
    <w:rsid w:val="00B3696B"/>
    <w:rsid w:val="00B36FA2"/>
    <w:rsid w:val="00B372F0"/>
    <w:rsid w:val="00B37DF3"/>
    <w:rsid w:val="00B404AC"/>
    <w:rsid w:val="00B407E3"/>
    <w:rsid w:val="00B42F94"/>
    <w:rsid w:val="00B43186"/>
    <w:rsid w:val="00B43885"/>
    <w:rsid w:val="00B441E6"/>
    <w:rsid w:val="00B445AE"/>
    <w:rsid w:val="00B465E0"/>
    <w:rsid w:val="00B46733"/>
    <w:rsid w:val="00B46E38"/>
    <w:rsid w:val="00B523E5"/>
    <w:rsid w:val="00B53297"/>
    <w:rsid w:val="00B53A9F"/>
    <w:rsid w:val="00B54738"/>
    <w:rsid w:val="00B548A4"/>
    <w:rsid w:val="00B54EBA"/>
    <w:rsid w:val="00B55003"/>
    <w:rsid w:val="00B5589D"/>
    <w:rsid w:val="00B55983"/>
    <w:rsid w:val="00B56C4A"/>
    <w:rsid w:val="00B57740"/>
    <w:rsid w:val="00B60E8B"/>
    <w:rsid w:val="00B60F21"/>
    <w:rsid w:val="00B610FC"/>
    <w:rsid w:val="00B61FA1"/>
    <w:rsid w:val="00B62DA5"/>
    <w:rsid w:val="00B62EA7"/>
    <w:rsid w:val="00B63ED4"/>
    <w:rsid w:val="00B63F8E"/>
    <w:rsid w:val="00B6402B"/>
    <w:rsid w:val="00B64099"/>
    <w:rsid w:val="00B642EF"/>
    <w:rsid w:val="00B64841"/>
    <w:rsid w:val="00B64DE9"/>
    <w:rsid w:val="00B65390"/>
    <w:rsid w:val="00B6648B"/>
    <w:rsid w:val="00B66B00"/>
    <w:rsid w:val="00B7096C"/>
    <w:rsid w:val="00B70A3B"/>
    <w:rsid w:val="00B70DFC"/>
    <w:rsid w:val="00B715BD"/>
    <w:rsid w:val="00B71D4E"/>
    <w:rsid w:val="00B724CE"/>
    <w:rsid w:val="00B73759"/>
    <w:rsid w:val="00B7642A"/>
    <w:rsid w:val="00B76820"/>
    <w:rsid w:val="00B76B94"/>
    <w:rsid w:val="00B80133"/>
    <w:rsid w:val="00B81B7A"/>
    <w:rsid w:val="00B81D24"/>
    <w:rsid w:val="00B81DF4"/>
    <w:rsid w:val="00B833EA"/>
    <w:rsid w:val="00B837C0"/>
    <w:rsid w:val="00B8393B"/>
    <w:rsid w:val="00B85256"/>
    <w:rsid w:val="00B86111"/>
    <w:rsid w:val="00B86263"/>
    <w:rsid w:val="00B86D57"/>
    <w:rsid w:val="00B8787F"/>
    <w:rsid w:val="00B904EB"/>
    <w:rsid w:val="00B90D05"/>
    <w:rsid w:val="00B91054"/>
    <w:rsid w:val="00B918E3"/>
    <w:rsid w:val="00B91E6B"/>
    <w:rsid w:val="00B926C0"/>
    <w:rsid w:val="00B9270E"/>
    <w:rsid w:val="00B930A2"/>
    <w:rsid w:val="00B93B3F"/>
    <w:rsid w:val="00B94417"/>
    <w:rsid w:val="00B94948"/>
    <w:rsid w:val="00B94B0A"/>
    <w:rsid w:val="00B9536B"/>
    <w:rsid w:val="00B957EF"/>
    <w:rsid w:val="00B9673A"/>
    <w:rsid w:val="00B96E1F"/>
    <w:rsid w:val="00B979D1"/>
    <w:rsid w:val="00BA4A9E"/>
    <w:rsid w:val="00BA51D6"/>
    <w:rsid w:val="00BA5D4F"/>
    <w:rsid w:val="00BA644F"/>
    <w:rsid w:val="00BA688D"/>
    <w:rsid w:val="00BA69BB"/>
    <w:rsid w:val="00BA75B5"/>
    <w:rsid w:val="00BA7611"/>
    <w:rsid w:val="00BB0CC0"/>
    <w:rsid w:val="00BB101B"/>
    <w:rsid w:val="00BB1387"/>
    <w:rsid w:val="00BB2197"/>
    <w:rsid w:val="00BB26EC"/>
    <w:rsid w:val="00BB2A72"/>
    <w:rsid w:val="00BB3405"/>
    <w:rsid w:val="00BB351A"/>
    <w:rsid w:val="00BB51A4"/>
    <w:rsid w:val="00BB5C84"/>
    <w:rsid w:val="00BB6657"/>
    <w:rsid w:val="00BB6DE4"/>
    <w:rsid w:val="00BB6E4B"/>
    <w:rsid w:val="00BB71CF"/>
    <w:rsid w:val="00BB7300"/>
    <w:rsid w:val="00BB7357"/>
    <w:rsid w:val="00BC0FEF"/>
    <w:rsid w:val="00BC1B01"/>
    <w:rsid w:val="00BC1E67"/>
    <w:rsid w:val="00BC22A6"/>
    <w:rsid w:val="00BC2CA7"/>
    <w:rsid w:val="00BC34C7"/>
    <w:rsid w:val="00BC56CD"/>
    <w:rsid w:val="00BC62C7"/>
    <w:rsid w:val="00BC7A57"/>
    <w:rsid w:val="00BC7A7D"/>
    <w:rsid w:val="00BD049B"/>
    <w:rsid w:val="00BD07BE"/>
    <w:rsid w:val="00BD0A8D"/>
    <w:rsid w:val="00BD0BB5"/>
    <w:rsid w:val="00BD24E4"/>
    <w:rsid w:val="00BD275B"/>
    <w:rsid w:val="00BD34A9"/>
    <w:rsid w:val="00BD3515"/>
    <w:rsid w:val="00BD3956"/>
    <w:rsid w:val="00BD4A0F"/>
    <w:rsid w:val="00BD4E5D"/>
    <w:rsid w:val="00BD5A01"/>
    <w:rsid w:val="00BD650E"/>
    <w:rsid w:val="00BD6AE6"/>
    <w:rsid w:val="00BD730C"/>
    <w:rsid w:val="00BD7636"/>
    <w:rsid w:val="00BD79EF"/>
    <w:rsid w:val="00BD7C3D"/>
    <w:rsid w:val="00BD7F10"/>
    <w:rsid w:val="00BE044E"/>
    <w:rsid w:val="00BE0FB0"/>
    <w:rsid w:val="00BE1709"/>
    <w:rsid w:val="00BE28AE"/>
    <w:rsid w:val="00BE28BD"/>
    <w:rsid w:val="00BE2988"/>
    <w:rsid w:val="00BE343E"/>
    <w:rsid w:val="00BE3F9E"/>
    <w:rsid w:val="00BE4865"/>
    <w:rsid w:val="00BE57B2"/>
    <w:rsid w:val="00BE63F8"/>
    <w:rsid w:val="00BE64B6"/>
    <w:rsid w:val="00BE7574"/>
    <w:rsid w:val="00BE7DFC"/>
    <w:rsid w:val="00BE7EA0"/>
    <w:rsid w:val="00BF0995"/>
    <w:rsid w:val="00BF0B82"/>
    <w:rsid w:val="00BF0CEB"/>
    <w:rsid w:val="00BF0DCA"/>
    <w:rsid w:val="00BF11EA"/>
    <w:rsid w:val="00BF152F"/>
    <w:rsid w:val="00BF2E1D"/>
    <w:rsid w:val="00BF3737"/>
    <w:rsid w:val="00BF45A8"/>
    <w:rsid w:val="00BF4DF9"/>
    <w:rsid w:val="00BF55D9"/>
    <w:rsid w:val="00BF59F8"/>
    <w:rsid w:val="00BF5A0C"/>
    <w:rsid w:val="00BF5B9D"/>
    <w:rsid w:val="00BF602C"/>
    <w:rsid w:val="00BF6219"/>
    <w:rsid w:val="00BF7B71"/>
    <w:rsid w:val="00C00014"/>
    <w:rsid w:val="00C0086A"/>
    <w:rsid w:val="00C010AA"/>
    <w:rsid w:val="00C019F8"/>
    <w:rsid w:val="00C02880"/>
    <w:rsid w:val="00C02A8D"/>
    <w:rsid w:val="00C02FC1"/>
    <w:rsid w:val="00C03D6E"/>
    <w:rsid w:val="00C04178"/>
    <w:rsid w:val="00C043C2"/>
    <w:rsid w:val="00C045BA"/>
    <w:rsid w:val="00C052EC"/>
    <w:rsid w:val="00C06ADA"/>
    <w:rsid w:val="00C1000C"/>
    <w:rsid w:val="00C117E9"/>
    <w:rsid w:val="00C12523"/>
    <w:rsid w:val="00C12624"/>
    <w:rsid w:val="00C12B76"/>
    <w:rsid w:val="00C13040"/>
    <w:rsid w:val="00C139DC"/>
    <w:rsid w:val="00C13EF2"/>
    <w:rsid w:val="00C15619"/>
    <w:rsid w:val="00C15F19"/>
    <w:rsid w:val="00C15F2E"/>
    <w:rsid w:val="00C1654E"/>
    <w:rsid w:val="00C16999"/>
    <w:rsid w:val="00C16C6F"/>
    <w:rsid w:val="00C1704D"/>
    <w:rsid w:val="00C22B20"/>
    <w:rsid w:val="00C23810"/>
    <w:rsid w:val="00C24A57"/>
    <w:rsid w:val="00C268EA"/>
    <w:rsid w:val="00C26EEB"/>
    <w:rsid w:val="00C2706D"/>
    <w:rsid w:val="00C27482"/>
    <w:rsid w:val="00C27BF4"/>
    <w:rsid w:val="00C302B1"/>
    <w:rsid w:val="00C326D7"/>
    <w:rsid w:val="00C32DDE"/>
    <w:rsid w:val="00C33BCF"/>
    <w:rsid w:val="00C33E47"/>
    <w:rsid w:val="00C3532A"/>
    <w:rsid w:val="00C3608B"/>
    <w:rsid w:val="00C36C24"/>
    <w:rsid w:val="00C3728B"/>
    <w:rsid w:val="00C372D7"/>
    <w:rsid w:val="00C4015E"/>
    <w:rsid w:val="00C40CC3"/>
    <w:rsid w:val="00C41B9D"/>
    <w:rsid w:val="00C41D2B"/>
    <w:rsid w:val="00C428F5"/>
    <w:rsid w:val="00C432CC"/>
    <w:rsid w:val="00C43549"/>
    <w:rsid w:val="00C43E84"/>
    <w:rsid w:val="00C43FA6"/>
    <w:rsid w:val="00C4462C"/>
    <w:rsid w:val="00C44E5A"/>
    <w:rsid w:val="00C454E1"/>
    <w:rsid w:val="00C45669"/>
    <w:rsid w:val="00C456D0"/>
    <w:rsid w:val="00C45DEC"/>
    <w:rsid w:val="00C46567"/>
    <w:rsid w:val="00C47024"/>
    <w:rsid w:val="00C47A96"/>
    <w:rsid w:val="00C522EB"/>
    <w:rsid w:val="00C53D3D"/>
    <w:rsid w:val="00C54787"/>
    <w:rsid w:val="00C55A35"/>
    <w:rsid w:val="00C56095"/>
    <w:rsid w:val="00C56367"/>
    <w:rsid w:val="00C56AD4"/>
    <w:rsid w:val="00C57848"/>
    <w:rsid w:val="00C60453"/>
    <w:rsid w:val="00C604B5"/>
    <w:rsid w:val="00C60ADE"/>
    <w:rsid w:val="00C60C75"/>
    <w:rsid w:val="00C6163A"/>
    <w:rsid w:val="00C618B9"/>
    <w:rsid w:val="00C627B4"/>
    <w:rsid w:val="00C62C87"/>
    <w:rsid w:val="00C631CB"/>
    <w:rsid w:val="00C6357C"/>
    <w:rsid w:val="00C63D6C"/>
    <w:rsid w:val="00C6453A"/>
    <w:rsid w:val="00C64E96"/>
    <w:rsid w:val="00C64EFF"/>
    <w:rsid w:val="00C65F55"/>
    <w:rsid w:val="00C663D4"/>
    <w:rsid w:val="00C72F84"/>
    <w:rsid w:val="00C73B13"/>
    <w:rsid w:val="00C74A32"/>
    <w:rsid w:val="00C74F2F"/>
    <w:rsid w:val="00C750F7"/>
    <w:rsid w:val="00C75D25"/>
    <w:rsid w:val="00C801EC"/>
    <w:rsid w:val="00C80A29"/>
    <w:rsid w:val="00C81FF9"/>
    <w:rsid w:val="00C82B45"/>
    <w:rsid w:val="00C82D8C"/>
    <w:rsid w:val="00C8390F"/>
    <w:rsid w:val="00C86125"/>
    <w:rsid w:val="00C868C4"/>
    <w:rsid w:val="00C86BBA"/>
    <w:rsid w:val="00C86DD7"/>
    <w:rsid w:val="00C907B9"/>
    <w:rsid w:val="00C90AB9"/>
    <w:rsid w:val="00C910BA"/>
    <w:rsid w:val="00C91915"/>
    <w:rsid w:val="00C92415"/>
    <w:rsid w:val="00C9399A"/>
    <w:rsid w:val="00C93D36"/>
    <w:rsid w:val="00C9416F"/>
    <w:rsid w:val="00C94630"/>
    <w:rsid w:val="00C948B3"/>
    <w:rsid w:val="00C94D57"/>
    <w:rsid w:val="00C95194"/>
    <w:rsid w:val="00C97153"/>
    <w:rsid w:val="00C97829"/>
    <w:rsid w:val="00C979E1"/>
    <w:rsid w:val="00C97F76"/>
    <w:rsid w:val="00CA33EC"/>
    <w:rsid w:val="00CA3CE9"/>
    <w:rsid w:val="00CA4068"/>
    <w:rsid w:val="00CA4D58"/>
    <w:rsid w:val="00CA535B"/>
    <w:rsid w:val="00CA60CA"/>
    <w:rsid w:val="00CA72DE"/>
    <w:rsid w:val="00CA74D0"/>
    <w:rsid w:val="00CB0BD6"/>
    <w:rsid w:val="00CB14B7"/>
    <w:rsid w:val="00CB1B48"/>
    <w:rsid w:val="00CB26AD"/>
    <w:rsid w:val="00CB2ADA"/>
    <w:rsid w:val="00CB3D81"/>
    <w:rsid w:val="00CB4498"/>
    <w:rsid w:val="00CB4565"/>
    <w:rsid w:val="00CB48FE"/>
    <w:rsid w:val="00CB4A73"/>
    <w:rsid w:val="00CB4E4A"/>
    <w:rsid w:val="00CB55C2"/>
    <w:rsid w:val="00CB57FB"/>
    <w:rsid w:val="00CB598F"/>
    <w:rsid w:val="00CB59F6"/>
    <w:rsid w:val="00CB606B"/>
    <w:rsid w:val="00CB6333"/>
    <w:rsid w:val="00CB6E43"/>
    <w:rsid w:val="00CB7F72"/>
    <w:rsid w:val="00CC0CA4"/>
    <w:rsid w:val="00CC1504"/>
    <w:rsid w:val="00CC154C"/>
    <w:rsid w:val="00CC1C1A"/>
    <w:rsid w:val="00CC2F34"/>
    <w:rsid w:val="00CC4DD4"/>
    <w:rsid w:val="00CC5A10"/>
    <w:rsid w:val="00CC5C67"/>
    <w:rsid w:val="00CC637E"/>
    <w:rsid w:val="00CC6ED9"/>
    <w:rsid w:val="00CC7263"/>
    <w:rsid w:val="00CC7991"/>
    <w:rsid w:val="00CD0A06"/>
    <w:rsid w:val="00CD0A93"/>
    <w:rsid w:val="00CD1744"/>
    <w:rsid w:val="00CD5287"/>
    <w:rsid w:val="00CD6FCE"/>
    <w:rsid w:val="00CE1374"/>
    <w:rsid w:val="00CE2516"/>
    <w:rsid w:val="00CE2919"/>
    <w:rsid w:val="00CE373E"/>
    <w:rsid w:val="00CE439D"/>
    <w:rsid w:val="00CE5A0B"/>
    <w:rsid w:val="00CE78BF"/>
    <w:rsid w:val="00CE7B39"/>
    <w:rsid w:val="00CF0FA0"/>
    <w:rsid w:val="00CF18F6"/>
    <w:rsid w:val="00CF1FCF"/>
    <w:rsid w:val="00CF2433"/>
    <w:rsid w:val="00CF2559"/>
    <w:rsid w:val="00CF2B13"/>
    <w:rsid w:val="00CF2CCB"/>
    <w:rsid w:val="00CF2DFF"/>
    <w:rsid w:val="00CF35AC"/>
    <w:rsid w:val="00CF40DD"/>
    <w:rsid w:val="00CF51F1"/>
    <w:rsid w:val="00CF537B"/>
    <w:rsid w:val="00CF5985"/>
    <w:rsid w:val="00CF5AC8"/>
    <w:rsid w:val="00CF5CA6"/>
    <w:rsid w:val="00CF69FD"/>
    <w:rsid w:val="00CF6A7D"/>
    <w:rsid w:val="00CF7E8A"/>
    <w:rsid w:val="00D010FE"/>
    <w:rsid w:val="00D0158E"/>
    <w:rsid w:val="00D01A46"/>
    <w:rsid w:val="00D026A3"/>
    <w:rsid w:val="00D02763"/>
    <w:rsid w:val="00D027BE"/>
    <w:rsid w:val="00D02C3D"/>
    <w:rsid w:val="00D02FC0"/>
    <w:rsid w:val="00D03113"/>
    <w:rsid w:val="00D036C2"/>
    <w:rsid w:val="00D038AA"/>
    <w:rsid w:val="00D03EC0"/>
    <w:rsid w:val="00D059C2"/>
    <w:rsid w:val="00D06093"/>
    <w:rsid w:val="00D069DA"/>
    <w:rsid w:val="00D06A18"/>
    <w:rsid w:val="00D06D49"/>
    <w:rsid w:val="00D06D5E"/>
    <w:rsid w:val="00D06DE2"/>
    <w:rsid w:val="00D07644"/>
    <w:rsid w:val="00D079EB"/>
    <w:rsid w:val="00D07AE7"/>
    <w:rsid w:val="00D115FE"/>
    <w:rsid w:val="00D11A11"/>
    <w:rsid w:val="00D13634"/>
    <w:rsid w:val="00D14B16"/>
    <w:rsid w:val="00D1523C"/>
    <w:rsid w:val="00D15B78"/>
    <w:rsid w:val="00D16C36"/>
    <w:rsid w:val="00D16D35"/>
    <w:rsid w:val="00D1728B"/>
    <w:rsid w:val="00D1743C"/>
    <w:rsid w:val="00D20D0E"/>
    <w:rsid w:val="00D213B3"/>
    <w:rsid w:val="00D23140"/>
    <w:rsid w:val="00D23B55"/>
    <w:rsid w:val="00D241A1"/>
    <w:rsid w:val="00D24A49"/>
    <w:rsid w:val="00D24D81"/>
    <w:rsid w:val="00D254B9"/>
    <w:rsid w:val="00D26700"/>
    <w:rsid w:val="00D27EAD"/>
    <w:rsid w:val="00D27FD1"/>
    <w:rsid w:val="00D27FE0"/>
    <w:rsid w:val="00D32DE6"/>
    <w:rsid w:val="00D3330E"/>
    <w:rsid w:val="00D333E5"/>
    <w:rsid w:val="00D3402E"/>
    <w:rsid w:val="00D34636"/>
    <w:rsid w:val="00D34E1A"/>
    <w:rsid w:val="00D35320"/>
    <w:rsid w:val="00D353D0"/>
    <w:rsid w:val="00D35EC2"/>
    <w:rsid w:val="00D3620F"/>
    <w:rsid w:val="00D363E5"/>
    <w:rsid w:val="00D366B8"/>
    <w:rsid w:val="00D36B97"/>
    <w:rsid w:val="00D40408"/>
    <w:rsid w:val="00D40C24"/>
    <w:rsid w:val="00D41C21"/>
    <w:rsid w:val="00D41C43"/>
    <w:rsid w:val="00D41C73"/>
    <w:rsid w:val="00D430FC"/>
    <w:rsid w:val="00D436A1"/>
    <w:rsid w:val="00D43D97"/>
    <w:rsid w:val="00D44A3F"/>
    <w:rsid w:val="00D451DC"/>
    <w:rsid w:val="00D45515"/>
    <w:rsid w:val="00D46DD0"/>
    <w:rsid w:val="00D47046"/>
    <w:rsid w:val="00D50326"/>
    <w:rsid w:val="00D503DF"/>
    <w:rsid w:val="00D503E0"/>
    <w:rsid w:val="00D50405"/>
    <w:rsid w:val="00D50B38"/>
    <w:rsid w:val="00D51105"/>
    <w:rsid w:val="00D52662"/>
    <w:rsid w:val="00D541E9"/>
    <w:rsid w:val="00D54450"/>
    <w:rsid w:val="00D55159"/>
    <w:rsid w:val="00D5676E"/>
    <w:rsid w:val="00D5677F"/>
    <w:rsid w:val="00D5770C"/>
    <w:rsid w:val="00D57E1C"/>
    <w:rsid w:val="00D60964"/>
    <w:rsid w:val="00D61325"/>
    <w:rsid w:val="00D62DF1"/>
    <w:rsid w:val="00D62E6C"/>
    <w:rsid w:val="00D63E38"/>
    <w:rsid w:val="00D6447E"/>
    <w:rsid w:val="00D64721"/>
    <w:rsid w:val="00D653F9"/>
    <w:rsid w:val="00D6563D"/>
    <w:rsid w:val="00D659BB"/>
    <w:rsid w:val="00D65E3B"/>
    <w:rsid w:val="00D65F09"/>
    <w:rsid w:val="00D66261"/>
    <w:rsid w:val="00D66BE0"/>
    <w:rsid w:val="00D70026"/>
    <w:rsid w:val="00D70A0B"/>
    <w:rsid w:val="00D70C88"/>
    <w:rsid w:val="00D7105D"/>
    <w:rsid w:val="00D711B1"/>
    <w:rsid w:val="00D7191B"/>
    <w:rsid w:val="00D7423F"/>
    <w:rsid w:val="00D757A8"/>
    <w:rsid w:val="00D757E9"/>
    <w:rsid w:val="00D75AC7"/>
    <w:rsid w:val="00D75C31"/>
    <w:rsid w:val="00D76AFC"/>
    <w:rsid w:val="00D77A3E"/>
    <w:rsid w:val="00D80119"/>
    <w:rsid w:val="00D81BC2"/>
    <w:rsid w:val="00D82DFD"/>
    <w:rsid w:val="00D83037"/>
    <w:rsid w:val="00D833D8"/>
    <w:rsid w:val="00D8360E"/>
    <w:rsid w:val="00D85D2A"/>
    <w:rsid w:val="00D8719A"/>
    <w:rsid w:val="00D8729F"/>
    <w:rsid w:val="00D91117"/>
    <w:rsid w:val="00D91D71"/>
    <w:rsid w:val="00D9297E"/>
    <w:rsid w:val="00D92AE1"/>
    <w:rsid w:val="00D93183"/>
    <w:rsid w:val="00D9359C"/>
    <w:rsid w:val="00D9456C"/>
    <w:rsid w:val="00D9550B"/>
    <w:rsid w:val="00D9613F"/>
    <w:rsid w:val="00D96984"/>
    <w:rsid w:val="00D97073"/>
    <w:rsid w:val="00D9777A"/>
    <w:rsid w:val="00D97A99"/>
    <w:rsid w:val="00D97BE9"/>
    <w:rsid w:val="00D97D0C"/>
    <w:rsid w:val="00DA1553"/>
    <w:rsid w:val="00DA180E"/>
    <w:rsid w:val="00DA1EE3"/>
    <w:rsid w:val="00DA250C"/>
    <w:rsid w:val="00DA45A7"/>
    <w:rsid w:val="00DA4D11"/>
    <w:rsid w:val="00DA6093"/>
    <w:rsid w:val="00DA66D4"/>
    <w:rsid w:val="00DA754B"/>
    <w:rsid w:val="00DA766F"/>
    <w:rsid w:val="00DB1D66"/>
    <w:rsid w:val="00DB1E52"/>
    <w:rsid w:val="00DB1FF6"/>
    <w:rsid w:val="00DB211C"/>
    <w:rsid w:val="00DB261A"/>
    <w:rsid w:val="00DB37BB"/>
    <w:rsid w:val="00DB3C0D"/>
    <w:rsid w:val="00DB410B"/>
    <w:rsid w:val="00DB43E5"/>
    <w:rsid w:val="00DB4770"/>
    <w:rsid w:val="00DB511C"/>
    <w:rsid w:val="00DB5478"/>
    <w:rsid w:val="00DB6372"/>
    <w:rsid w:val="00DB6856"/>
    <w:rsid w:val="00DB696F"/>
    <w:rsid w:val="00DB6B6D"/>
    <w:rsid w:val="00DB6E00"/>
    <w:rsid w:val="00DC08F8"/>
    <w:rsid w:val="00DC0B44"/>
    <w:rsid w:val="00DC0BD1"/>
    <w:rsid w:val="00DC106C"/>
    <w:rsid w:val="00DC21C8"/>
    <w:rsid w:val="00DC2690"/>
    <w:rsid w:val="00DC35A5"/>
    <w:rsid w:val="00DC3601"/>
    <w:rsid w:val="00DC36E2"/>
    <w:rsid w:val="00DC374F"/>
    <w:rsid w:val="00DC41CA"/>
    <w:rsid w:val="00DC4238"/>
    <w:rsid w:val="00DC469A"/>
    <w:rsid w:val="00DC46C8"/>
    <w:rsid w:val="00DC52D6"/>
    <w:rsid w:val="00DC568A"/>
    <w:rsid w:val="00DC5BDA"/>
    <w:rsid w:val="00DC5C3E"/>
    <w:rsid w:val="00DC65BE"/>
    <w:rsid w:val="00DC6BA6"/>
    <w:rsid w:val="00DC6F21"/>
    <w:rsid w:val="00DC70B8"/>
    <w:rsid w:val="00DC72FB"/>
    <w:rsid w:val="00DC7D2A"/>
    <w:rsid w:val="00DD0094"/>
    <w:rsid w:val="00DD1443"/>
    <w:rsid w:val="00DD1CF5"/>
    <w:rsid w:val="00DD20C0"/>
    <w:rsid w:val="00DD215E"/>
    <w:rsid w:val="00DD21DC"/>
    <w:rsid w:val="00DD25AD"/>
    <w:rsid w:val="00DD260A"/>
    <w:rsid w:val="00DD2769"/>
    <w:rsid w:val="00DD3585"/>
    <w:rsid w:val="00DD4D3D"/>
    <w:rsid w:val="00DD594F"/>
    <w:rsid w:val="00DD677F"/>
    <w:rsid w:val="00DD71D8"/>
    <w:rsid w:val="00DD7CE8"/>
    <w:rsid w:val="00DE0D2D"/>
    <w:rsid w:val="00DE0F42"/>
    <w:rsid w:val="00DE12E7"/>
    <w:rsid w:val="00DE1797"/>
    <w:rsid w:val="00DE1E88"/>
    <w:rsid w:val="00DE24C4"/>
    <w:rsid w:val="00DE2501"/>
    <w:rsid w:val="00DE2FF4"/>
    <w:rsid w:val="00DE32BD"/>
    <w:rsid w:val="00DE4124"/>
    <w:rsid w:val="00DE43AA"/>
    <w:rsid w:val="00DE49BA"/>
    <w:rsid w:val="00DE53DC"/>
    <w:rsid w:val="00DE5D07"/>
    <w:rsid w:val="00DE5D0A"/>
    <w:rsid w:val="00DE7017"/>
    <w:rsid w:val="00DE71A5"/>
    <w:rsid w:val="00DF1528"/>
    <w:rsid w:val="00DF1E7C"/>
    <w:rsid w:val="00DF2552"/>
    <w:rsid w:val="00DF25C6"/>
    <w:rsid w:val="00DF2BFA"/>
    <w:rsid w:val="00DF4B8F"/>
    <w:rsid w:val="00DF4EF6"/>
    <w:rsid w:val="00DF5E61"/>
    <w:rsid w:val="00DF7E67"/>
    <w:rsid w:val="00E0006B"/>
    <w:rsid w:val="00E00211"/>
    <w:rsid w:val="00E014AF"/>
    <w:rsid w:val="00E029B9"/>
    <w:rsid w:val="00E0355B"/>
    <w:rsid w:val="00E03BCE"/>
    <w:rsid w:val="00E0407F"/>
    <w:rsid w:val="00E047DC"/>
    <w:rsid w:val="00E05317"/>
    <w:rsid w:val="00E059E6"/>
    <w:rsid w:val="00E06C28"/>
    <w:rsid w:val="00E10728"/>
    <w:rsid w:val="00E11184"/>
    <w:rsid w:val="00E11C6D"/>
    <w:rsid w:val="00E12551"/>
    <w:rsid w:val="00E13A31"/>
    <w:rsid w:val="00E17552"/>
    <w:rsid w:val="00E2426B"/>
    <w:rsid w:val="00E24641"/>
    <w:rsid w:val="00E25CC8"/>
    <w:rsid w:val="00E310F5"/>
    <w:rsid w:val="00E3113E"/>
    <w:rsid w:val="00E31DE1"/>
    <w:rsid w:val="00E3238B"/>
    <w:rsid w:val="00E33769"/>
    <w:rsid w:val="00E33AD0"/>
    <w:rsid w:val="00E34780"/>
    <w:rsid w:val="00E354AE"/>
    <w:rsid w:val="00E369F2"/>
    <w:rsid w:val="00E36DCD"/>
    <w:rsid w:val="00E36F4D"/>
    <w:rsid w:val="00E377EF"/>
    <w:rsid w:val="00E40CCE"/>
    <w:rsid w:val="00E40EED"/>
    <w:rsid w:val="00E41043"/>
    <w:rsid w:val="00E41245"/>
    <w:rsid w:val="00E42E5A"/>
    <w:rsid w:val="00E434A3"/>
    <w:rsid w:val="00E434F9"/>
    <w:rsid w:val="00E43C19"/>
    <w:rsid w:val="00E43C46"/>
    <w:rsid w:val="00E4462C"/>
    <w:rsid w:val="00E446DD"/>
    <w:rsid w:val="00E46478"/>
    <w:rsid w:val="00E4685E"/>
    <w:rsid w:val="00E46886"/>
    <w:rsid w:val="00E46A4E"/>
    <w:rsid w:val="00E46CA5"/>
    <w:rsid w:val="00E46E4B"/>
    <w:rsid w:val="00E47EE4"/>
    <w:rsid w:val="00E50049"/>
    <w:rsid w:val="00E51041"/>
    <w:rsid w:val="00E51B55"/>
    <w:rsid w:val="00E51E80"/>
    <w:rsid w:val="00E52EE1"/>
    <w:rsid w:val="00E53370"/>
    <w:rsid w:val="00E5522D"/>
    <w:rsid w:val="00E567EA"/>
    <w:rsid w:val="00E56D60"/>
    <w:rsid w:val="00E5750D"/>
    <w:rsid w:val="00E578D2"/>
    <w:rsid w:val="00E60111"/>
    <w:rsid w:val="00E603A3"/>
    <w:rsid w:val="00E60916"/>
    <w:rsid w:val="00E61CC5"/>
    <w:rsid w:val="00E66132"/>
    <w:rsid w:val="00E666CF"/>
    <w:rsid w:val="00E6728E"/>
    <w:rsid w:val="00E67972"/>
    <w:rsid w:val="00E70E4A"/>
    <w:rsid w:val="00E712B3"/>
    <w:rsid w:val="00E72ACF"/>
    <w:rsid w:val="00E73901"/>
    <w:rsid w:val="00E74187"/>
    <w:rsid w:val="00E74BF1"/>
    <w:rsid w:val="00E75236"/>
    <w:rsid w:val="00E75B0B"/>
    <w:rsid w:val="00E762DF"/>
    <w:rsid w:val="00E7643F"/>
    <w:rsid w:val="00E767BE"/>
    <w:rsid w:val="00E77B73"/>
    <w:rsid w:val="00E804F0"/>
    <w:rsid w:val="00E82CB5"/>
    <w:rsid w:val="00E83C94"/>
    <w:rsid w:val="00E83D65"/>
    <w:rsid w:val="00E851C5"/>
    <w:rsid w:val="00E856B6"/>
    <w:rsid w:val="00E8616E"/>
    <w:rsid w:val="00E8655C"/>
    <w:rsid w:val="00E86AD3"/>
    <w:rsid w:val="00E9001F"/>
    <w:rsid w:val="00E90305"/>
    <w:rsid w:val="00E9154E"/>
    <w:rsid w:val="00E92F07"/>
    <w:rsid w:val="00E92F17"/>
    <w:rsid w:val="00E93244"/>
    <w:rsid w:val="00E93249"/>
    <w:rsid w:val="00E93A92"/>
    <w:rsid w:val="00E943F7"/>
    <w:rsid w:val="00E9529C"/>
    <w:rsid w:val="00E952FC"/>
    <w:rsid w:val="00E95ACD"/>
    <w:rsid w:val="00E97436"/>
    <w:rsid w:val="00E9778B"/>
    <w:rsid w:val="00E97874"/>
    <w:rsid w:val="00E97DBD"/>
    <w:rsid w:val="00EA1688"/>
    <w:rsid w:val="00EA1D4D"/>
    <w:rsid w:val="00EA302B"/>
    <w:rsid w:val="00EA3AA5"/>
    <w:rsid w:val="00EA40E9"/>
    <w:rsid w:val="00EA4E11"/>
    <w:rsid w:val="00EA51B2"/>
    <w:rsid w:val="00EA60E9"/>
    <w:rsid w:val="00EA6CD0"/>
    <w:rsid w:val="00EA77A7"/>
    <w:rsid w:val="00EA7CE1"/>
    <w:rsid w:val="00EB09F4"/>
    <w:rsid w:val="00EB0BB4"/>
    <w:rsid w:val="00EB113F"/>
    <w:rsid w:val="00EB145D"/>
    <w:rsid w:val="00EB1AAB"/>
    <w:rsid w:val="00EB1CEA"/>
    <w:rsid w:val="00EB27E1"/>
    <w:rsid w:val="00EB3E6F"/>
    <w:rsid w:val="00EB3FB3"/>
    <w:rsid w:val="00EB454E"/>
    <w:rsid w:val="00EB5386"/>
    <w:rsid w:val="00EB6315"/>
    <w:rsid w:val="00EB6585"/>
    <w:rsid w:val="00EB6814"/>
    <w:rsid w:val="00EB69F4"/>
    <w:rsid w:val="00EB7D78"/>
    <w:rsid w:val="00EC03EC"/>
    <w:rsid w:val="00EC044B"/>
    <w:rsid w:val="00EC0BD8"/>
    <w:rsid w:val="00EC0F06"/>
    <w:rsid w:val="00EC1042"/>
    <w:rsid w:val="00EC10E9"/>
    <w:rsid w:val="00EC475B"/>
    <w:rsid w:val="00EC5316"/>
    <w:rsid w:val="00EC5784"/>
    <w:rsid w:val="00EC5CD7"/>
    <w:rsid w:val="00EC5E23"/>
    <w:rsid w:val="00EC62A5"/>
    <w:rsid w:val="00EC6495"/>
    <w:rsid w:val="00EC6DA5"/>
    <w:rsid w:val="00EC6F80"/>
    <w:rsid w:val="00EC7177"/>
    <w:rsid w:val="00EC731C"/>
    <w:rsid w:val="00EC741F"/>
    <w:rsid w:val="00ED01DC"/>
    <w:rsid w:val="00ED0690"/>
    <w:rsid w:val="00ED083C"/>
    <w:rsid w:val="00ED292D"/>
    <w:rsid w:val="00ED2F8E"/>
    <w:rsid w:val="00ED37EF"/>
    <w:rsid w:val="00ED3C61"/>
    <w:rsid w:val="00ED3F45"/>
    <w:rsid w:val="00ED4076"/>
    <w:rsid w:val="00ED4611"/>
    <w:rsid w:val="00ED5EA2"/>
    <w:rsid w:val="00ED62A0"/>
    <w:rsid w:val="00ED6A81"/>
    <w:rsid w:val="00ED6BBC"/>
    <w:rsid w:val="00ED7F7B"/>
    <w:rsid w:val="00EE0456"/>
    <w:rsid w:val="00EE0F58"/>
    <w:rsid w:val="00EE1224"/>
    <w:rsid w:val="00EE18E7"/>
    <w:rsid w:val="00EE2405"/>
    <w:rsid w:val="00EE2457"/>
    <w:rsid w:val="00EE37F8"/>
    <w:rsid w:val="00EE3966"/>
    <w:rsid w:val="00EE3EE6"/>
    <w:rsid w:val="00EE4514"/>
    <w:rsid w:val="00EE6615"/>
    <w:rsid w:val="00EE6BFC"/>
    <w:rsid w:val="00EE71E7"/>
    <w:rsid w:val="00EE7B17"/>
    <w:rsid w:val="00EF19ED"/>
    <w:rsid w:val="00EF2CBE"/>
    <w:rsid w:val="00EF2FE0"/>
    <w:rsid w:val="00EF3E7E"/>
    <w:rsid w:val="00EF4208"/>
    <w:rsid w:val="00EF4371"/>
    <w:rsid w:val="00EF4851"/>
    <w:rsid w:val="00EF4B26"/>
    <w:rsid w:val="00EF5BF9"/>
    <w:rsid w:val="00EF631B"/>
    <w:rsid w:val="00EF67F5"/>
    <w:rsid w:val="00EF7265"/>
    <w:rsid w:val="00EF7431"/>
    <w:rsid w:val="00F002E8"/>
    <w:rsid w:val="00F007CF"/>
    <w:rsid w:val="00F01A3D"/>
    <w:rsid w:val="00F01BD6"/>
    <w:rsid w:val="00F01C3D"/>
    <w:rsid w:val="00F03610"/>
    <w:rsid w:val="00F03C9A"/>
    <w:rsid w:val="00F04B53"/>
    <w:rsid w:val="00F05281"/>
    <w:rsid w:val="00F0617B"/>
    <w:rsid w:val="00F062B6"/>
    <w:rsid w:val="00F06806"/>
    <w:rsid w:val="00F06865"/>
    <w:rsid w:val="00F06B5F"/>
    <w:rsid w:val="00F0714A"/>
    <w:rsid w:val="00F076C5"/>
    <w:rsid w:val="00F07A47"/>
    <w:rsid w:val="00F10D12"/>
    <w:rsid w:val="00F11D38"/>
    <w:rsid w:val="00F128CA"/>
    <w:rsid w:val="00F13C2D"/>
    <w:rsid w:val="00F142FD"/>
    <w:rsid w:val="00F1767D"/>
    <w:rsid w:val="00F2087E"/>
    <w:rsid w:val="00F20D5F"/>
    <w:rsid w:val="00F21417"/>
    <w:rsid w:val="00F226D6"/>
    <w:rsid w:val="00F23643"/>
    <w:rsid w:val="00F23999"/>
    <w:rsid w:val="00F23A52"/>
    <w:rsid w:val="00F2501B"/>
    <w:rsid w:val="00F27896"/>
    <w:rsid w:val="00F27ABB"/>
    <w:rsid w:val="00F301CB"/>
    <w:rsid w:val="00F30BC9"/>
    <w:rsid w:val="00F31786"/>
    <w:rsid w:val="00F318D6"/>
    <w:rsid w:val="00F3243D"/>
    <w:rsid w:val="00F32DBD"/>
    <w:rsid w:val="00F346D6"/>
    <w:rsid w:val="00F34F1B"/>
    <w:rsid w:val="00F35FC6"/>
    <w:rsid w:val="00F366B9"/>
    <w:rsid w:val="00F41903"/>
    <w:rsid w:val="00F41EB8"/>
    <w:rsid w:val="00F4246C"/>
    <w:rsid w:val="00F4257E"/>
    <w:rsid w:val="00F425BD"/>
    <w:rsid w:val="00F42BB3"/>
    <w:rsid w:val="00F4315B"/>
    <w:rsid w:val="00F43850"/>
    <w:rsid w:val="00F449E6"/>
    <w:rsid w:val="00F454E7"/>
    <w:rsid w:val="00F45685"/>
    <w:rsid w:val="00F45F73"/>
    <w:rsid w:val="00F468A9"/>
    <w:rsid w:val="00F46BC7"/>
    <w:rsid w:val="00F46C17"/>
    <w:rsid w:val="00F46E5D"/>
    <w:rsid w:val="00F47BCA"/>
    <w:rsid w:val="00F51032"/>
    <w:rsid w:val="00F510AA"/>
    <w:rsid w:val="00F51150"/>
    <w:rsid w:val="00F5143B"/>
    <w:rsid w:val="00F5175A"/>
    <w:rsid w:val="00F517C2"/>
    <w:rsid w:val="00F51A5F"/>
    <w:rsid w:val="00F51E56"/>
    <w:rsid w:val="00F52C7B"/>
    <w:rsid w:val="00F5402E"/>
    <w:rsid w:val="00F54E38"/>
    <w:rsid w:val="00F56323"/>
    <w:rsid w:val="00F56BBC"/>
    <w:rsid w:val="00F57087"/>
    <w:rsid w:val="00F575AD"/>
    <w:rsid w:val="00F57A1E"/>
    <w:rsid w:val="00F6074C"/>
    <w:rsid w:val="00F613F3"/>
    <w:rsid w:val="00F61B34"/>
    <w:rsid w:val="00F61CA0"/>
    <w:rsid w:val="00F62B69"/>
    <w:rsid w:val="00F6303D"/>
    <w:rsid w:val="00F63241"/>
    <w:rsid w:val="00F639F5"/>
    <w:rsid w:val="00F646D6"/>
    <w:rsid w:val="00F64F57"/>
    <w:rsid w:val="00F6595B"/>
    <w:rsid w:val="00F66F0E"/>
    <w:rsid w:val="00F675D0"/>
    <w:rsid w:val="00F70E2F"/>
    <w:rsid w:val="00F70F1B"/>
    <w:rsid w:val="00F71703"/>
    <w:rsid w:val="00F71CCD"/>
    <w:rsid w:val="00F72371"/>
    <w:rsid w:val="00F72711"/>
    <w:rsid w:val="00F72E43"/>
    <w:rsid w:val="00F7374A"/>
    <w:rsid w:val="00F738B5"/>
    <w:rsid w:val="00F740AC"/>
    <w:rsid w:val="00F74264"/>
    <w:rsid w:val="00F754F8"/>
    <w:rsid w:val="00F75585"/>
    <w:rsid w:val="00F75E7A"/>
    <w:rsid w:val="00F75F8B"/>
    <w:rsid w:val="00F763EB"/>
    <w:rsid w:val="00F764FF"/>
    <w:rsid w:val="00F767D1"/>
    <w:rsid w:val="00F772BE"/>
    <w:rsid w:val="00F775B6"/>
    <w:rsid w:val="00F77BA5"/>
    <w:rsid w:val="00F77F8D"/>
    <w:rsid w:val="00F801EE"/>
    <w:rsid w:val="00F805A3"/>
    <w:rsid w:val="00F80668"/>
    <w:rsid w:val="00F81795"/>
    <w:rsid w:val="00F836F1"/>
    <w:rsid w:val="00F8463C"/>
    <w:rsid w:val="00F85BE4"/>
    <w:rsid w:val="00F86284"/>
    <w:rsid w:val="00F878EB"/>
    <w:rsid w:val="00F87E81"/>
    <w:rsid w:val="00F91100"/>
    <w:rsid w:val="00F9195F"/>
    <w:rsid w:val="00F9229D"/>
    <w:rsid w:val="00F93129"/>
    <w:rsid w:val="00F93674"/>
    <w:rsid w:val="00F93803"/>
    <w:rsid w:val="00F93A38"/>
    <w:rsid w:val="00F93EF1"/>
    <w:rsid w:val="00F95B95"/>
    <w:rsid w:val="00F9786A"/>
    <w:rsid w:val="00FA0549"/>
    <w:rsid w:val="00FA25A4"/>
    <w:rsid w:val="00FA25A6"/>
    <w:rsid w:val="00FA3141"/>
    <w:rsid w:val="00FA4846"/>
    <w:rsid w:val="00FA51CA"/>
    <w:rsid w:val="00FA55DD"/>
    <w:rsid w:val="00FA6217"/>
    <w:rsid w:val="00FA6B7D"/>
    <w:rsid w:val="00FA6BF4"/>
    <w:rsid w:val="00FA70FC"/>
    <w:rsid w:val="00FA7116"/>
    <w:rsid w:val="00FB04B0"/>
    <w:rsid w:val="00FB0F2A"/>
    <w:rsid w:val="00FB0F60"/>
    <w:rsid w:val="00FB1154"/>
    <w:rsid w:val="00FB33E0"/>
    <w:rsid w:val="00FB38E7"/>
    <w:rsid w:val="00FB45BE"/>
    <w:rsid w:val="00FB494B"/>
    <w:rsid w:val="00FB61AC"/>
    <w:rsid w:val="00FB6742"/>
    <w:rsid w:val="00FB6B88"/>
    <w:rsid w:val="00FB79CA"/>
    <w:rsid w:val="00FC191A"/>
    <w:rsid w:val="00FC1F38"/>
    <w:rsid w:val="00FC29D3"/>
    <w:rsid w:val="00FC32F6"/>
    <w:rsid w:val="00FC3F9C"/>
    <w:rsid w:val="00FC5E7D"/>
    <w:rsid w:val="00FC6897"/>
    <w:rsid w:val="00FC6FB3"/>
    <w:rsid w:val="00FC786D"/>
    <w:rsid w:val="00FC7927"/>
    <w:rsid w:val="00FD04EF"/>
    <w:rsid w:val="00FD09D1"/>
    <w:rsid w:val="00FD0F6B"/>
    <w:rsid w:val="00FD190B"/>
    <w:rsid w:val="00FD4004"/>
    <w:rsid w:val="00FD42AB"/>
    <w:rsid w:val="00FD4C64"/>
    <w:rsid w:val="00FD5D8A"/>
    <w:rsid w:val="00FD5ED7"/>
    <w:rsid w:val="00FD722D"/>
    <w:rsid w:val="00FD7CDF"/>
    <w:rsid w:val="00FE01A6"/>
    <w:rsid w:val="00FE07A7"/>
    <w:rsid w:val="00FE07F3"/>
    <w:rsid w:val="00FE2429"/>
    <w:rsid w:val="00FE25D2"/>
    <w:rsid w:val="00FE2892"/>
    <w:rsid w:val="00FE3019"/>
    <w:rsid w:val="00FE44C7"/>
    <w:rsid w:val="00FE4B8B"/>
    <w:rsid w:val="00FE596C"/>
    <w:rsid w:val="00FE5A95"/>
    <w:rsid w:val="00FE663A"/>
    <w:rsid w:val="00FE71DE"/>
    <w:rsid w:val="00FF11FE"/>
    <w:rsid w:val="00FF152D"/>
    <w:rsid w:val="00FF18DC"/>
    <w:rsid w:val="00FF22E8"/>
    <w:rsid w:val="00FF269C"/>
    <w:rsid w:val="00FF2941"/>
    <w:rsid w:val="00FF2EDD"/>
    <w:rsid w:val="00FF46BA"/>
    <w:rsid w:val="00FF7104"/>
    <w:rsid w:val="00FF7E13"/>
    <w:rsid w:val="00FF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63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ttext">
    <w:name w:val="formattext"/>
    <w:basedOn w:val="Normal"/>
    <w:uiPriority w:val="99"/>
    <w:rsid w:val="00B0163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F04B5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6C10D5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6C10D5"/>
    <w:rPr>
      <w:rFonts w:cs="Times New Roman"/>
    </w:rPr>
  </w:style>
  <w:style w:type="paragraph" w:styleId="ListParagraph">
    <w:name w:val="List Paragraph"/>
    <w:basedOn w:val="Normal"/>
    <w:uiPriority w:val="99"/>
    <w:qFormat/>
    <w:rsid w:val="00013C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4294967060</TotalTime>
  <Pages>3</Pages>
  <Words>455</Words>
  <Characters>2595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50</cp:revision>
  <cp:lastPrinted>2019-06-13T01:21:00Z</cp:lastPrinted>
  <dcterms:created xsi:type="dcterms:W3CDTF">2019-05-30T23:44:00Z</dcterms:created>
  <dcterms:modified xsi:type="dcterms:W3CDTF">2019-06-13T01:21:00Z</dcterms:modified>
</cp:coreProperties>
</file>